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77199" w14:textId="77777777" w:rsidR="00561862" w:rsidRPr="00EA6817" w:rsidRDefault="00561862" w:rsidP="006F5881">
      <w:pPr>
        <w:pStyle w:val="Titel212fett"/>
        <w:tabs>
          <w:tab w:val="left" w:pos="7655"/>
        </w:tabs>
      </w:pPr>
      <w:bookmarkStart w:id="0" w:name="_Toc269116638"/>
      <w:bookmarkStart w:id="1" w:name="_Toc329671526"/>
      <w:bookmarkStart w:id="2" w:name="_Toc329672159"/>
      <w:r>
        <w:t xml:space="preserve">Beobachtungsprotokoll </w:t>
      </w:r>
      <w:bookmarkEnd w:id="0"/>
      <w:bookmarkEnd w:id="1"/>
      <w:bookmarkEnd w:id="2"/>
    </w:p>
    <w:p w14:paraId="3637719A" w14:textId="3E54EEBD" w:rsidR="00561862" w:rsidRDefault="00561862" w:rsidP="3807E644">
      <w:pPr>
        <w:pBdr>
          <w:bottom w:val="single" w:sz="4" w:space="1" w:color="auto"/>
        </w:pBdr>
        <w:tabs>
          <w:tab w:val="left" w:pos="7655"/>
        </w:tabs>
      </w:pPr>
      <w:r>
        <w:t xml:space="preserve">Praktikumsleitung: </w:t>
      </w:r>
      <w:r>
        <w:tab/>
        <w:t xml:space="preserve">Praktikumsort: </w:t>
      </w:r>
    </w:p>
    <w:p w14:paraId="3637719B" w14:textId="77777777" w:rsidR="00561862" w:rsidRPr="003F09C9" w:rsidRDefault="00561862" w:rsidP="00561862">
      <w:pPr>
        <w:tabs>
          <w:tab w:val="left" w:pos="7655"/>
        </w:tabs>
        <w:rPr>
          <w:szCs w:val="22"/>
        </w:rPr>
      </w:pPr>
    </w:p>
    <w:p w14:paraId="3637719C" w14:textId="11BA08DE" w:rsidR="00561862" w:rsidRDefault="00561862" w:rsidP="3807E644">
      <w:pPr>
        <w:pBdr>
          <w:bottom w:val="single" w:sz="4" w:space="1" w:color="auto"/>
        </w:pBdr>
        <w:tabs>
          <w:tab w:val="left" w:pos="7655"/>
        </w:tabs>
        <w:spacing w:line="240" w:lineRule="auto"/>
      </w:pPr>
      <w:r>
        <w:t xml:space="preserve">Studentin / Student: </w:t>
      </w:r>
      <w:r>
        <w:tab/>
        <w:t xml:space="preserve">Studiensemester: </w:t>
      </w:r>
    </w:p>
    <w:p w14:paraId="3637719D" w14:textId="77777777" w:rsidR="00561862" w:rsidRPr="008422C8" w:rsidRDefault="00561862" w:rsidP="00561862">
      <w:pPr>
        <w:tabs>
          <w:tab w:val="left" w:pos="5529"/>
          <w:tab w:val="left" w:pos="6237"/>
        </w:tabs>
        <w:spacing w:line="240" w:lineRule="auto"/>
      </w:pPr>
    </w:p>
    <w:p w14:paraId="3637719E" w14:textId="4F38ED62" w:rsidR="00561862" w:rsidRDefault="00561862" w:rsidP="3807E644">
      <w:pPr>
        <w:pBdr>
          <w:bottom w:val="single" w:sz="6" w:space="1" w:color="auto"/>
        </w:pBdr>
        <w:tabs>
          <w:tab w:val="left" w:pos="2127"/>
          <w:tab w:val="left" w:pos="2268"/>
          <w:tab w:val="left" w:pos="4253"/>
          <w:tab w:val="left" w:pos="5954"/>
          <w:tab w:val="left" w:pos="7655"/>
          <w:tab w:val="left" w:pos="9214"/>
        </w:tabs>
        <w:spacing w:line="240" w:lineRule="auto"/>
      </w:pPr>
      <w:r>
        <w:t xml:space="preserve">Datum: </w:t>
      </w:r>
      <w:r w:rsidR="5DB08360">
        <w:t>08</w:t>
      </w:r>
      <w:r w:rsidR="007540C1">
        <w:t>.0</w:t>
      </w:r>
      <w:r w:rsidR="3E605E4A">
        <w:t>9</w:t>
      </w:r>
      <w:r w:rsidR="007540C1">
        <w:t>.23</w:t>
      </w:r>
      <w:r>
        <w:tab/>
        <w:t xml:space="preserve">Zeit: </w:t>
      </w:r>
      <w:r w:rsidR="34D521C7">
        <w:t xml:space="preserve">             </w:t>
      </w:r>
      <w:r w:rsidR="009E5EB0">
        <w:t xml:space="preserve"> Uhr</w:t>
      </w:r>
      <w:r>
        <w:tab/>
      </w:r>
      <w:r>
        <w:tab/>
        <w:t xml:space="preserve">Fach: </w:t>
      </w:r>
      <w:r>
        <w:tab/>
        <w:t xml:space="preserve">Klasse: </w:t>
      </w:r>
      <w:r>
        <w:tab/>
        <w:t xml:space="preserve">Anzahl Md: </w:t>
      </w:r>
      <w:r w:rsidR="009E5EB0">
        <w:t xml:space="preserve">            </w:t>
      </w:r>
      <w:proofErr w:type="spellStart"/>
      <w:r>
        <w:t>Kn</w:t>
      </w:r>
      <w:proofErr w:type="spellEnd"/>
      <w:r>
        <w:t xml:space="preserve">: </w:t>
      </w:r>
    </w:p>
    <w:p w14:paraId="3637719F" w14:textId="77777777" w:rsidR="00561862" w:rsidRDefault="00561862" w:rsidP="00561862"/>
    <w:p w14:paraId="363771A0" w14:textId="77777777" w:rsidR="00561862" w:rsidRDefault="00561862" w:rsidP="00561862">
      <w:pPr>
        <w:rPr>
          <w:b/>
        </w:rPr>
      </w:pPr>
      <w:r>
        <w:rPr>
          <w:b/>
        </w:rPr>
        <w:t>Beobachtungsschwerpunkte</w:t>
      </w:r>
    </w:p>
    <w:p w14:paraId="363771A1" w14:textId="77777777" w:rsidR="00561862" w:rsidRDefault="00561862" w:rsidP="00561862"/>
    <w:tbl>
      <w:tblPr>
        <w:tblW w:w="0" w:type="auto"/>
        <w:tblLook w:val="01E0" w:firstRow="1" w:lastRow="1" w:firstColumn="1" w:lastColumn="1" w:noHBand="0" w:noVBand="0"/>
      </w:tblPr>
      <w:tblGrid>
        <w:gridCol w:w="7692"/>
        <w:gridCol w:w="7446"/>
      </w:tblGrid>
      <w:tr w:rsidR="00561862" w:rsidRPr="00173747" w14:paraId="363771A4" w14:textId="77777777" w:rsidTr="3807E644">
        <w:trPr>
          <w:trHeight w:val="480"/>
        </w:trPr>
        <w:tc>
          <w:tcPr>
            <w:tcW w:w="7763" w:type="dxa"/>
          </w:tcPr>
          <w:p w14:paraId="363771A2" w14:textId="77777777" w:rsidR="00561862" w:rsidRPr="00173747" w:rsidRDefault="00561862" w:rsidP="00561862">
            <w:r w:rsidRPr="00173747">
              <w:t>Studentin / Student</w:t>
            </w:r>
          </w:p>
        </w:tc>
        <w:tc>
          <w:tcPr>
            <w:tcW w:w="7513" w:type="dxa"/>
          </w:tcPr>
          <w:p w14:paraId="363771A3" w14:textId="77777777" w:rsidR="00561862" w:rsidRPr="00173747" w:rsidRDefault="00561862" w:rsidP="00561862">
            <w:r w:rsidRPr="00173747">
              <w:t>Praktikumsleitung</w:t>
            </w:r>
          </w:p>
        </w:tc>
      </w:tr>
      <w:tr w:rsidR="00561862" w:rsidRPr="00173747" w14:paraId="363771A7" w14:textId="77777777" w:rsidTr="3807E644">
        <w:trPr>
          <w:trHeight w:val="510"/>
        </w:trPr>
        <w:tc>
          <w:tcPr>
            <w:tcW w:w="7763" w:type="dxa"/>
            <w:tcMar>
              <w:top w:w="85" w:type="dxa"/>
              <w:bottom w:w="85" w:type="dxa"/>
            </w:tcMar>
          </w:tcPr>
          <w:p w14:paraId="363771A5" w14:textId="6DFA65D9" w:rsidR="00561862" w:rsidRPr="009A0820" w:rsidRDefault="00561862" w:rsidP="3807E644">
            <w:pPr>
              <w:rPr>
                <w:b/>
                <w:bCs/>
              </w:rPr>
            </w:pPr>
            <w:r>
              <w:t>1</w:t>
            </w:r>
            <w:r w:rsidRPr="3807E644">
              <w:rPr>
                <w:b/>
                <w:bCs/>
              </w:rPr>
              <w:t xml:space="preserve"> </w:t>
            </w:r>
          </w:p>
        </w:tc>
        <w:tc>
          <w:tcPr>
            <w:tcW w:w="7513" w:type="dxa"/>
            <w:tcMar>
              <w:top w:w="85" w:type="dxa"/>
              <w:bottom w:w="85" w:type="dxa"/>
            </w:tcMar>
          </w:tcPr>
          <w:p w14:paraId="363771A6" w14:textId="02BB1E07" w:rsidR="00561862" w:rsidRPr="009A0820" w:rsidRDefault="00561862" w:rsidP="3807E644">
            <w:pPr>
              <w:rPr>
                <w:b/>
                <w:bCs/>
              </w:rPr>
            </w:pPr>
            <w:r>
              <w:t>3</w:t>
            </w:r>
            <w:r w:rsidRPr="3807E644">
              <w:rPr>
                <w:b/>
                <w:bCs/>
              </w:rPr>
              <w:t xml:space="preserve"> </w:t>
            </w:r>
          </w:p>
        </w:tc>
      </w:tr>
      <w:tr w:rsidR="00561862" w:rsidRPr="00173747" w14:paraId="363771AA" w14:textId="77777777" w:rsidTr="3807E644">
        <w:trPr>
          <w:trHeight w:val="510"/>
        </w:trPr>
        <w:tc>
          <w:tcPr>
            <w:tcW w:w="7763" w:type="dxa"/>
            <w:tcMar>
              <w:top w:w="85" w:type="dxa"/>
              <w:bottom w:w="85" w:type="dxa"/>
            </w:tcMar>
          </w:tcPr>
          <w:p w14:paraId="363771A8" w14:textId="77777777" w:rsidR="00561862" w:rsidRPr="009A0820" w:rsidRDefault="00561862" w:rsidP="00561862">
            <w:r w:rsidRPr="009A0820">
              <w:t>2</w:t>
            </w:r>
            <w:r w:rsidRPr="00173747">
              <w:rPr>
                <w:b/>
              </w:rPr>
              <w:t xml:space="preserve"> </w:t>
            </w:r>
          </w:p>
        </w:tc>
        <w:tc>
          <w:tcPr>
            <w:tcW w:w="7513" w:type="dxa"/>
            <w:tcMar>
              <w:top w:w="85" w:type="dxa"/>
              <w:bottom w:w="85" w:type="dxa"/>
            </w:tcMar>
          </w:tcPr>
          <w:p w14:paraId="363771A9" w14:textId="5A3F446D" w:rsidR="00561862" w:rsidRPr="009A0820" w:rsidRDefault="00561862" w:rsidP="3807E644">
            <w:pPr>
              <w:rPr>
                <w:b/>
                <w:bCs/>
              </w:rPr>
            </w:pPr>
            <w:r>
              <w:t>4</w:t>
            </w:r>
            <w:r w:rsidRPr="3807E644">
              <w:rPr>
                <w:b/>
                <w:bCs/>
              </w:rPr>
              <w:t xml:space="preserve"> </w:t>
            </w:r>
          </w:p>
        </w:tc>
      </w:tr>
    </w:tbl>
    <w:p w14:paraId="363771AB" w14:textId="77777777" w:rsidR="00561862" w:rsidRPr="009A6513" w:rsidRDefault="00561862" w:rsidP="00561862">
      <w:pPr>
        <w:tabs>
          <w:tab w:val="left" w:pos="284"/>
          <w:tab w:val="left" w:pos="4962"/>
          <w:tab w:val="left" w:pos="5245"/>
        </w:tabs>
      </w:pPr>
    </w:p>
    <w:tbl>
      <w:tblPr>
        <w:tblW w:w="152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4047"/>
        <w:gridCol w:w="4536"/>
        <w:gridCol w:w="5954"/>
      </w:tblGrid>
      <w:tr w:rsidR="00561862" w:rsidRPr="00173747" w14:paraId="363771B0" w14:textId="77777777" w:rsidTr="00626A2C">
        <w:trPr>
          <w:trHeight w:val="540"/>
          <w:tblHeader/>
        </w:trPr>
        <w:tc>
          <w:tcPr>
            <w:tcW w:w="701" w:type="dxa"/>
            <w:tcBorders>
              <w:bottom w:val="single" w:sz="8" w:space="0" w:color="auto"/>
            </w:tcBorders>
            <w:vAlign w:val="center"/>
          </w:tcPr>
          <w:p w14:paraId="363771AC" w14:textId="77777777" w:rsidR="00561862" w:rsidRPr="00173747" w:rsidRDefault="00561862" w:rsidP="00561862">
            <w:pPr>
              <w:spacing w:line="240" w:lineRule="auto"/>
            </w:pPr>
            <w:r w:rsidRPr="00173747">
              <w:t>t</w:t>
            </w:r>
          </w:p>
        </w:tc>
        <w:tc>
          <w:tcPr>
            <w:tcW w:w="4047" w:type="dxa"/>
            <w:tcBorders>
              <w:bottom w:val="single" w:sz="8" w:space="0" w:color="auto"/>
            </w:tcBorders>
            <w:vAlign w:val="center"/>
          </w:tcPr>
          <w:p w14:paraId="363771AD" w14:textId="77777777" w:rsidR="00561862" w:rsidRPr="00173747" w:rsidRDefault="00561862" w:rsidP="00561862">
            <w:pPr>
              <w:spacing w:line="240" w:lineRule="auto"/>
              <w:rPr>
                <w:szCs w:val="22"/>
              </w:rPr>
            </w:pPr>
            <w:r w:rsidRPr="00173747">
              <w:rPr>
                <w:szCs w:val="22"/>
              </w:rPr>
              <w:t>Sozialform</w:t>
            </w:r>
            <w:r>
              <w:rPr>
                <w:szCs w:val="22"/>
              </w:rPr>
              <w:t xml:space="preserve"> / </w:t>
            </w:r>
            <w:proofErr w:type="spellStart"/>
            <w:r w:rsidRPr="00173747">
              <w:rPr>
                <w:szCs w:val="22"/>
              </w:rPr>
              <w:t>Lektionsverlauf</w:t>
            </w:r>
            <w:proofErr w:type="spellEnd"/>
          </w:p>
        </w:tc>
        <w:tc>
          <w:tcPr>
            <w:tcW w:w="4536" w:type="dxa"/>
            <w:tcBorders>
              <w:bottom w:val="single" w:sz="8" w:space="0" w:color="auto"/>
            </w:tcBorders>
            <w:vAlign w:val="center"/>
          </w:tcPr>
          <w:p w14:paraId="363771AE" w14:textId="77777777" w:rsidR="00561862" w:rsidRPr="00173747" w:rsidRDefault="00561862" w:rsidP="00561862">
            <w:pPr>
              <w:spacing w:line="240" w:lineRule="auto"/>
            </w:pPr>
            <w:r>
              <w:t xml:space="preserve">Beobachtung </w:t>
            </w:r>
            <w:r w:rsidRPr="00173747">
              <w:t>/ Protokoll</w:t>
            </w:r>
          </w:p>
        </w:tc>
        <w:tc>
          <w:tcPr>
            <w:tcW w:w="5954" w:type="dxa"/>
            <w:tcBorders>
              <w:bottom w:val="single" w:sz="8" w:space="0" w:color="auto"/>
            </w:tcBorders>
            <w:vAlign w:val="center"/>
          </w:tcPr>
          <w:p w14:paraId="363771AF" w14:textId="77777777" w:rsidR="00561862" w:rsidRPr="00173747" w:rsidRDefault="00561862" w:rsidP="00561862">
            <w:pPr>
              <w:spacing w:line="240" w:lineRule="auto"/>
            </w:pPr>
            <w:r w:rsidRPr="00173747">
              <w:t>Interpretation / Besprechung</w:t>
            </w:r>
          </w:p>
        </w:tc>
      </w:tr>
      <w:tr w:rsidR="00561862" w14:paraId="363771B5" w14:textId="77777777" w:rsidTr="00626A2C">
        <w:trPr>
          <w:trHeight w:val="3274"/>
        </w:trPr>
        <w:tc>
          <w:tcPr>
            <w:tcW w:w="701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1" w14:textId="4F397B8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2" w14:textId="2C9AB2F4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AEDA1EE" w14:textId="77777777" w:rsidR="00876283" w:rsidRDefault="00876283" w:rsidP="00561862">
            <w:pPr>
              <w:rPr>
                <w:rFonts w:cs="Arial"/>
                <w:szCs w:val="22"/>
              </w:rPr>
            </w:pPr>
          </w:p>
          <w:p w14:paraId="363771B3" w14:textId="481DD127" w:rsidR="00876283" w:rsidRPr="006D4322" w:rsidRDefault="00876283" w:rsidP="00561862">
            <w:pPr>
              <w:rPr>
                <w:rFonts w:cs="Arial"/>
                <w:szCs w:val="22"/>
              </w:rPr>
            </w:pPr>
          </w:p>
        </w:tc>
        <w:tc>
          <w:tcPr>
            <w:tcW w:w="5954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4" w14:textId="7777777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</w:tr>
    </w:tbl>
    <w:p w14:paraId="363771B6" w14:textId="77777777" w:rsidR="00561862" w:rsidRDefault="00561862" w:rsidP="00561862">
      <w:pPr>
        <w:rPr>
          <w:rFonts w:cs="Arial"/>
          <w:sz w:val="16"/>
          <w:szCs w:val="16"/>
        </w:rPr>
        <w:sectPr w:rsidR="00561862" w:rsidSect="00532981">
          <w:headerReference w:type="default" r:id="rId11"/>
          <w:type w:val="oddPage"/>
          <w:pgSz w:w="16840" w:h="11907" w:orient="landscape"/>
          <w:pgMar w:top="1418" w:right="851" w:bottom="851" w:left="851" w:header="720" w:footer="720" w:gutter="0"/>
          <w:cols w:space="720"/>
          <w:docGrid w:linePitch="299"/>
        </w:sectPr>
      </w:pPr>
    </w:p>
    <w:tbl>
      <w:tblPr>
        <w:tblW w:w="152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3827"/>
        <w:gridCol w:w="4536"/>
        <w:gridCol w:w="5954"/>
      </w:tblGrid>
      <w:tr w:rsidR="00561862" w:rsidRPr="00173747" w14:paraId="363771BB" w14:textId="77777777" w:rsidTr="00561862">
        <w:trPr>
          <w:trHeight w:val="540"/>
          <w:tblHeader/>
        </w:trPr>
        <w:tc>
          <w:tcPr>
            <w:tcW w:w="921" w:type="dxa"/>
            <w:tcBorders>
              <w:bottom w:val="single" w:sz="8" w:space="0" w:color="auto"/>
            </w:tcBorders>
            <w:vAlign w:val="center"/>
          </w:tcPr>
          <w:p w14:paraId="363771B7" w14:textId="77777777" w:rsidR="00561862" w:rsidRPr="00173747" w:rsidRDefault="00561862" w:rsidP="00561862">
            <w:pPr>
              <w:spacing w:line="240" w:lineRule="auto"/>
            </w:pPr>
            <w:r w:rsidRPr="00173747">
              <w:lastRenderedPageBreak/>
              <w:t>t</w:t>
            </w:r>
          </w:p>
        </w:tc>
        <w:tc>
          <w:tcPr>
            <w:tcW w:w="3827" w:type="dxa"/>
            <w:tcBorders>
              <w:bottom w:val="single" w:sz="8" w:space="0" w:color="auto"/>
            </w:tcBorders>
            <w:vAlign w:val="center"/>
          </w:tcPr>
          <w:p w14:paraId="363771B8" w14:textId="77777777" w:rsidR="00561862" w:rsidRPr="00173747" w:rsidRDefault="00561862" w:rsidP="00561862">
            <w:pPr>
              <w:spacing w:line="240" w:lineRule="auto"/>
              <w:rPr>
                <w:szCs w:val="22"/>
              </w:rPr>
            </w:pPr>
            <w:r w:rsidRPr="00173747">
              <w:rPr>
                <w:szCs w:val="22"/>
              </w:rPr>
              <w:t>Sozialform</w:t>
            </w:r>
            <w:r>
              <w:rPr>
                <w:szCs w:val="22"/>
              </w:rPr>
              <w:t xml:space="preserve"> / </w:t>
            </w:r>
            <w:proofErr w:type="spellStart"/>
            <w:r w:rsidRPr="00173747">
              <w:rPr>
                <w:szCs w:val="22"/>
              </w:rPr>
              <w:t>Lektionsverlauf</w:t>
            </w:r>
            <w:proofErr w:type="spellEnd"/>
          </w:p>
        </w:tc>
        <w:tc>
          <w:tcPr>
            <w:tcW w:w="4536" w:type="dxa"/>
            <w:tcBorders>
              <w:bottom w:val="single" w:sz="8" w:space="0" w:color="auto"/>
            </w:tcBorders>
            <w:vAlign w:val="center"/>
          </w:tcPr>
          <w:p w14:paraId="363771B9" w14:textId="77777777" w:rsidR="00561862" w:rsidRPr="00173747" w:rsidRDefault="00561862" w:rsidP="00561862">
            <w:pPr>
              <w:spacing w:line="240" w:lineRule="auto"/>
            </w:pPr>
            <w:r w:rsidRPr="00173747">
              <w:t>Beobachtung / Protokoll</w:t>
            </w:r>
          </w:p>
        </w:tc>
        <w:tc>
          <w:tcPr>
            <w:tcW w:w="5954" w:type="dxa"/>
            <w:tcBorders>
              <w:bottom w:val="single" w:sz="8" w:space="0" w:color="auto"/>
            </w:tcBorders>
            <w:vAlign w:val="center"/>
          </w:tcPr>
          <w:p w14:paraId="363771BA" w14:textId="77777777" w:rsidR="00561862" w:rsidRPr="00173747" w:rsidRDefault="00561862" w:rsidP="00561862">
            <w:pPr>
              <w:spacing w:line="240" w:lineRule="auto"/>
            </w:pPr>
            <w:r w:rsidRPr="00173747">
              <w:t>Interpretation / Besprechung</w:t>
            </w:r>
          </w:p>
        </w:tc>
      </w:tr>
      <w:tr w:rsidR="00561862" w14:paraId="363771C0" w14:textId="77777777" w:rsidTr="00561862">
        <w:trPr>
          <w:trHeight w:val="8163"/>
        </w:trPr>
        <w:tc>
          <w:tcPr>
            <w:tcW w:w="921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C" w14:textId="7777777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  <w:tc>
          <w:tcPr>
            <w:tcW w:w="3827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D" w14:textId="7777777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E" w14:textId="7777777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  <w:tc>
          <w:tcPr>
            <w:tcW w:w="5954" w:type="dxa"/>
            <w:tcBorders>
              <w:top w:val="single" w:sz="8" w:space="0" w:color="auto"/>
              <w:bottom w:val="single" w:sz="6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3771BF" w14:textId="77777777" w:rsidR="00561862" w:rsidRPr="006D4322" w:rsidRDefault="00561862" w:rsidP="00561862">
            <w:pPr>
              <w:rPr>
                <w:rFonts w:cs="Arial"/>
                <w:szCs w:val="22"/>
              </w:rPr>
            </w:pPr>
          </w:p>
        </w:tc>
      </w:tr>
    </w:tbl>
    <w:p w14:paraId="231E79C2" w14:textId="7F9CA8EE" w:rsidR="00C95E7D" w:rsidRPr="002E4332" w:rsidRDefault="00C95E7D" w:rsidP="00E52F28"/>
    <w:sectPr w:rsidR="00C95E7D" w:rsidRPr="002E4332" w:rsidSect="003C3754">
      <w:headerReference w:type="default" r:id="rId12"/>
      <w:footnotePr>
        <w:numRestart w:val="eachSect"/>
      </w:footnotePr>
      <w:pgSz w:w="16838" w:h="11906" w:orient="landscape" w:code="9"/>
      <w:pgMar w:top="1134" w:right="680" w:bottom="567" w:left="1134" w:header="709" w:footer="52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5DE72" w14:textId="77777777" w:rsidR="008A385B" w:rsidRDefault="008A385B">
      <w:r>
        <w:separator/>
      </w:r>
    </w:p>
  </w:endnote>
  <w:endnote w:type="continuationSeparator" w:id="0">
    <w:p w14:paraId="6CC10E8C" w14:textId="77777777" w:rsidR="008A385B" w:rsidRDefault="008A385B">
      <w:r>
        <w:continuationSeparator/>
      </w:r>
    </w:p>
  </w:endnote>
  <w:endnote w:type="continuationNotice" w:id="1">
    <w:p w14:paraId="598B9E7F" w14:textId="77777777" w:rsidR="008A385B" w:rsidRDefault="008A385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22215" w14:textId="77777777" w:rsidR="008A385B" w:rsidRDefault="008A385B">
      <w:r>
        <w:separator/>
      </w:r>
    </w:p>
  </w:footnote>
  <w:footnote w:type="continuationSeparator" w:id="0">
    <w:p w14:paraId="100C214A" w14:textId="77777777" w:rsidR="008A385B" w:rsidRDefault="008A385B">
      <w:r>
        <w:continuationSeparator/>
      </w:r>
    </w:p>
  </w:footnote>
  <w:footnote w:type="continuationNotice" w:id="1">
    <w:p w14:paraId="2B0D7E86" w14:textId="77777777" w:rsidR="008A385B" w:rsidRDefault="008A385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71C6" w14:textId="77777777" w:rsidR="00FE19C9" w:rsidRDefault="00E36C81" w:rsidP="00671016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3771CC" wp14:editId="363771CD">
          <wp:simplePos x="0" y="0"/>
          <wp:positionH relativeFrom="column">
            <wp:posOffset>8877300</wp:posOffset>
          </wp:positionH>
          <wp:positionV relativeFrom="paragraph">
            <wp:posOffset>-66675</wp:posOffset>
          </wp:positionV>
          <wp:extent cx="775335" cy="340995"/>
          <wp:effectExtent l="0" t="0" r="0" b="0"/>
          <wp:wrapNone/>
          <wp:docPr id="29" name="Bild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35" cy="340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3771C7" w14:textId="77777777" w:rsidR="00FE19C9" w:rsidRPr="000B2666" w:rsidRDefault="00FE19C9">
    <w:pPr>
      <w:pStyle w:val="Kopfzeile"/>
      <w:pBdr>
        <w:bottom w:val="dotted" w:sz="4" w:space="1" w:color="auto"/>
      </w:pBdr>
      <w:rPr>
        <w:b/>
        <w:sz w:val="18"/>
        <w:szCs w:val="18"/>
      </w:rPr>
    </w:pPr>
    <w:r w:rsidRPr="000B2666">
      <w:rPr>
        <w:b/>
        <w:sz w:val="18"/>
        <w:szCs w:val="18"/>
      </w:rPr>
      <w:t>Berufspraktische Studien Sek I</w:t>
    </w:r>
  </w:p>
  <w:p w14:paraId="363771C8" w14:textId="77777777" w:rsidR="00FE19C9" w:rsidRDefault="00FE19C9" w:rsidP="003B758E">
    <w:pPr>
      <w:pStyle w:val="Kopfzeile"/>
      <w:jc w:val="right"/>
      <w:rPr>
        <w:bCs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71C9" w14:textId="77777777" w:rsidR="00FE19C9" w:rsidRDefault="00E36C81" w:rsidP="00E5273B">
    <w:pPr>
      <w:pStyle w:val="Kopfzeile"/>
      <w:ind w:left="284"/>
    </w:pPr>
    <w:r>
      <w:rPr>
        <w:noProof/>
      </w:rPr>
      <w:drawing>
        <wp:anchor distT="0" distB="0" distL="114300" distR="114300" simplePos="0" relativeHeight="251658241" behindDoc="1" locked="0" layoutInCell="1" allowOverlap="1" wp14:anchorId="363771CE" wp14:editId="363771CF">
          <wp:simplePos x="0" y="0"/>
          <wp:positionH relativeFrom="column">
            <wp:posOffset>8794115</wp:posOffset>
          </wp:positionH>
          <wp:positionV relativeFrom="paragraph">
            <wp:posOffset>-64770</wp:posOffset>
          </wp:positionV>
          <wp:extent cx="777240" cy="341630"/>
          <wp:effectExtent l="0" t="0" r="0" b="0"/>
          <wp:wrapNone/>
          <wp:docPr id="42" name="Bild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3771CA" w14:textId="77777777" w:rsidR="00FE19C9" w:rsidRPr="000B2666" w:rsidRDefault="00FE19C9">
    <w:pPr>
      <w:pStyle w:val="Kopfzeile"/>
      <w:pBdr>
        <w:bottom w:val="dotted" w:sz="4" w:space="1" w:color="auto"/>
      </w:pBdr>
      <w:rPr>
        <w:b/>
        <w:sz w:val="18"/>
        <w:szCs w:val="18"/>
      </w:rPr>
    </w:pPr>
    <w:r w:rsidRPr="000B2666">
      <w:rPr>
        <w:b/>
        <w:sz w:val="18"/>
        <w:szCs w:val="18"/>
      </w:rPr>
      <w:t>Berufspraktische Studien Sek I</w:t>
    </w:r>
  </w:p>
  <w:p w14:paraId="363771CB" w14:textId="77777777" w:rsidR="00FE19C9" w:rsidRPr="00C801D8" w:rsidRDefault="00FE19C9" w:rsidP="00C801D8">
    <w:pPr>
      <w:pStyle w:val="Kopfzeile"/>
      <w:jc w:val="right"/>
      <w:rPr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DBAF556"/>
    <w:lvl w:ilvl="0">
      <w:start w:val="1"/>
      <w:numFmt w:val="bullet"/>
      <w:pStyle w:val="Aufzhlungszeichen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</w:abstractNum>
  <w:abstractNum w:abstractNumId="1" w15:restartNumberingAfterBreak="0">
    <w:nsid w:val="00090349"/>
    <w:multiLevelType w:val="hybridMultilevel"/>
    <w:tmpl w:val="7F3A31EA"/>
    <w:lvl w:ilvl="0" w:tplc="2D42C8A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D5101E"/>
    <w:multiLevelType w:val="multilevel"/>
    <w:tmpl w:val="1704525C"/>
    <w:lvl w:ilvl="0">
      <w:start w:val="1"/>
      <w:numFmt w:val="upperRoman"/>
      <w:pStyle w:val="Erlass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" w15:restartNumberingAfterBreak="0">
    <w:nsid w:val="020D526C"/>
    <w:multiLevelType w:val="multilevel"/>
    <w:tmpl w:val="64EE9D58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  <w:sz w:val="24"/>
        <w:szCs w:val="24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04740680"/>
    <w:multiLevelType w:val="hybridMultilevel"/>
    <w:tmpl w:val="9BAEE908"/>
    <w:lvl w:ilvl="0" w:tplc="013E27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7ED2DA0"/>
    <w:multiLevelType w:val="hybridMultilevel"/>
    <w:tmpl w:val="424A5EAE"/>
    <w:lvl w:ilvl="0" w:tplc="56ECF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745870"/>
    <w:multiLevelType w:val="multilevel"/>
    <w:tmpl w:val="007E24DE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0E591B98"/>
    <w:multiLevelType w:val="hybridMultilevel"/>
    <w:tmpl w:val="B1B4C216"/>
    <w:lvl w:ilvl="0" w:tplc="56ECF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FFA19AA"/>
    <w:multiLevelType w:val="hybridMultilevel"/>
    <w:tmpl w:val="92CE5FA2"/>
    <w:lvl w:ilvl="0" w:tplc="56ECF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B748A"/>
    <w:multiLevelType w:val="hybridMultilevel"/>
    <w:tmpl w:val="3C46DD82"/>
    <w:lvl w:ilvl="0" w:tplc="56ECF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A357B3"/>
    <w:multiLevelType w:val="hybridMultilevel"/>
    <w:tmpl w:val="865C0D0E"/>
    <w:lvl w:ilvl="0" w:tplc="2D42C8A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DDA63C0"/>
    <w:multiLevelType w:val="multilevel"/>
    <w:tmpl w:val="AD587FA8"/>
    <w:lvl w:ilvl="0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559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42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1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12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06" w:hanging="1440"/>
      </w:pPr>
      <w:rPr>
        <w:rFonts w:hint="default"/>
      </w:rPr>
    </w:lvl>
  </w:abstractNum>
  <w:abstractNum w:abstractNumId="12" w15:restartNumberingAfterBreak="0">
    <w:nsid w:val="26CF1340"/>
    <w:multiLevelType w:val="hybridMultilevel"/>
    <w:tmpl w:val="5DE0C152"/>
    <w:lvl w:ilvl="0" w:tplc="51B4EEC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39E091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D305FD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5B8FA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78DAE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BA4C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2EA9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EC0F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3FAC22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2E18A1"/>
    <w:multiLevelType w:val="hybridMultilevel"/>
    <w:tmpl w:val="3F7286E6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7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B12CF"/>
    <w:multiLevelType w:val="multilevel"/>
    <w:tmpl w:val="A51CB3E2"/>
    <w:lvl w:ilvl="0">
      <w:start w:val="1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29E73B0D"/>
    <w:multiLevelType w:val="hybridMultilevel"/>
    <w:tmpl w:val="4C90C340"/>
    <w:lvl w:ilvl="0" w:tplc="56ECF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AE129B5"/>
    <w:multiLevelType w:val="hybridMultilevel"/>
    <w:tmpl w:val="3E4AF02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890EC8"/>
    <w:multiLevelType w:val="hybridMultilevel"/>
    <w:tmpl w:val="6472C5C0"/>
    <w:lvl w:ilvl="0" w:tplc="F5927B8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6C442C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7412466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844E18D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9A8EF0E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AEB00A8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5216B0F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C76A11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B540D69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18A6ED5"/>
    <w:multiLevelType w:val="hybridMultilevel"/>
    <w:tmpl w:val="7426685E"/>
    <w:lvl w:ilvl="0" w:tplc="2D42C8A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CD1119A"/>
    <w:multiLevelType w:val="hybridMultilevel"/>
    <w:tmpl w:val="A4502C16"/>
    <w:lvl w:ilvl="0" w:tplc="56ECF836">
      <w:start w:val="1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</w:rPr>
    </w:lvl>
    <w:lvl w:ilvl="1" w:tplc="0807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9149E2"/>
    <w:multiLevelType w:val="hybridMultilevel"/>
    <w:tmpl w:val="0FC41C7A"/>
    <w:lvl w:ilvl="0" w:tplc="2D42C8A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7521484"/>
    <w:multiLevelType w:val="hybridMultilevel"/>
    <w:tmpl w:val="6082B59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417386"/>
    <w:multiLevelType w:val="hybridMultilevel"/>
    <w:tmpl w:val="DD244638"/>
    <w:lvl w:ilvl="0" w:tplc="F56860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lowerLetter"/>
      <w:lvlText w:val="%2."/>
      <w:lvlJc w:val="left"/>
      <w:pPr>
        <w:ind w:left="1440" w:hanging="360"/>
      </w:pPr>
    </w:lvl>
    <w:lvl w:ilvl="2" w:tplc="08070005" w:tentative="1">
      <w:start w:val="1"/>
      <w:numFmt w:val="lowerRoman"/>
      <w:lvlText w:val="%3."/>
      <w:lvlJc w:val="right"/>
      <w:pPr>
        <w:ind w:left="2160" w:hanging="180"/>
      </w:pPr>
    </w:lvl>
    <w:lvl w:ilvl="3" w:tplc="08070001" w:tentative="1">
      <w:start w:val="1"/>
      <w:numFmt w:val="decimal"/>
      <w:lvlText w:val="%4."/>
      <w:lvlJc w:val="left"/>
      <w:pPr>
        <w:ind w:left="2880" w:hanging="360"/>
      </w:pPr>
    </w:lvl>
    <w:lvl w:ilvl="4" w:tplc="08070003" w:tentative="1">
      <w:start w:val="1"/>
      <w:numFmt w:val="lowerLetter"/>
      <w:lvlText w:val="%5."/>
      <w:lvlJc w:val="left"/>
      <w:pPr>
        <w:ind w:left="3600" w:hanging="360"/>
      </w:pPr>
    </w:lvl>
    <w:lvl w:ilvl="5" w:tplc="08070005" w:tentative="1">
      <w:start w:val="1"/>
      <w:numFmt w:val="lowerRoman"/>
      <w:lvlText w:val="%6."/>
      <w:lvlJc w:val="right"/>
      <w:pPr>
        <w:ind w:left="4320" w:hanging="180"/>
      </w:pPr>
    </w:lvl>
    <w:lvl w:ilvl="6" w:tplc="08070001" w:tentative="1">
      <w:start w:val="1"/>
      <w:numFmt w:val="decimal"/>
      <w:lvlText w:val="%7."/>
      <w:lvlJc w:val="left"/>
      <w:pPr>
        <w:ind w:left="5040" w:hanging="360"/>
      </w:pPr>
    </w:lvl>
    <w:lvl w:ilvl="7" w:tplc="08070003" w:tentative="1">
      <w:start w:val="1"/>
      <w:numFmt w:val="lowerLetter"/>
      <w:lvlText w:val="%8."/>
      <w:lvlJc w:val="left"/>
      <w:pPr>
        <w:ind w:left="5760" w:hanging="360"/>
      </w:pPr>
    </w:lvl>
    <w:lvl w:ilvl="8" w:tplc="08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240C7D"/>
    <w:multiLevelType w:val="hybridMultilevel"/>
    <w:tmpl w:val="92E83898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7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566703"/>
    <w:multiLevelType w:val="hybridMultilevel"/>
    <w:tmpl w:val="F3CEDF0E"/>
    <w:lvl w:ilvl="0" w:tplc="26EA5AC0">
      <w:start w:val="3"/>
      <w:numFmt w:val="decimal"/>
      <w:lvlText w:val="%1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4AB1F2D"/>
    <w:multiLevelType w:val="hybridMultilevel"/>
    <w:tmpl w:val="4D343ADA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502E26"/>
    <w:multiLevelType w:val="hybridMultilevel"/>
    <w:tmpl w:val="69B264AC"/>
    <w:lvl w:ilvl="0" w:tplc="0807000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7B960807"/>
    <w:multiLevelType w:val="hybridMultilevel"/>
    <w:tmpl w:val="6682EC76"/>
    <w:lvl w:ilvl="0" w:tplc="814A786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388526424">
    <w:abstractNumId w:val="0"/>
  </w:num>
  <w:num w:numId="2" w16cid:durableId="1985500491">
    <w:abstractNumId w:val="24"/>
  </w:num>
  <w:num w:numId="3" w16cid:durableId="1544946713">
    <w:abstractNumId w:val="3"/>
  </w:num>
  <w:num w:numId="4" w16cid:durableId="1798714277">
    <w:abstractNumId w:val="6"/>
  </w:num>
  <w:num w:numId="5" w16cid:durableId="542060997">
    <w:abstractNumId w:val="14"/>
  </w:num>
  <w:num w:numId="6" w16cid:durableId="2050761312">
    <w:abstractNumId w:val="18"/>
  </w:num>
  <w:num w:numId="7" w16cid:durableId="1362776499">
    <w:abstractNumId w:val="15"/>
  </w:num>
  <w:num w:numId="8" w16cid:durableId="182669587">
    <w:abstractNumId w:val="10"/>
  </w:num>
  <w:num w:numId="9" w16cid:durableId="594362958">
    <w:abstractNumId w:val="8"/>
  </w:num>
  <w:num w:numId="10" w16cid:durableId="2139566057">
    <w:abstractNumId w:val="9"/>
  </w:num>
  <w:num w:numId="11" w16cid:durableId="1049450291">
    <w:abstractNumId w:val="12"/>
  </w:num>
  <w:num w:numId="12" w16cid:durableId="31853574">
    <w:abstractNumId w:val="1"/>
  </w:num>
  <w:num w:numId="13" w16cid:durableId="1734346854">
    <w:abstractNumId w:val="7"/>
  </w:num>
  <w:num w:numId="14" w16cid:durableId="457140664">
    <w:abstractNumId w:val="5"/>
  </w:num>
  <w:num w:numId="15" w16cid:durableId="874729304">
    <w:abstractNumId w:val="27"/>
  </w:num>
  <w:num w:numId="16" w16cid:durableId="1469349805">
    <w:abstractNumId w:val="26"/>
  </w:num>
  <w:num w:numId="17" w16cid:durableId="1310551080">
    <w:abstractNumId w:val="20"/>
  </w:num>
  <w:num w:numId="18" w16cid:durableId="478116099">
    <w:abstractNumId w:val="17"/>
  </w:num>
  <w:num w:numId="19" w16cid:durableId="1421948525">
    <w:abstractNumId w:val="2"/>
  </w:num>
  <w:num w:numId="20" w16cid:durableId="42221774">
    <w:abstractNumId w:val="4"/>
  </w:num>
  <w:num w:numId="21" w16cid:durableId="925454308">
    <w:abstractNumId w:val="22"/>
  </w:num>
  <w:num w:numId="22" w16cid:durableId="1766799735">
    <w:abstractNumId w:val="11"/>
  </w:num>
  <w:num w:numId="23" w16cid:durableId="1978602076">
    <w:abstractNumId w:val="19"/>
  </w:num>
  <w:num w:numId="24" w16cid:durableId="413942760">
    <w:abstractNumId w:val="25"/>
  </w:num>
  <w:num w:numId="25" w16cid:durableId="1300770272">
    <w:abstractNumId w:val="13"/>
  </w:num>
  <w:num w:numId="26" w16cid:durableId="1668249657">
    <w:abstractNumId w:val="23"/>
  </w:num>
  <w:num w:numId="27" w16cid:durableId="629018111">
    <w:abstractNumId w:val="16"/>
  </w:num>
  <w:num w:numId="28" w16cid:durableId="1272858601">
    <w:abstractNumId w:val="2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hideSpellingErrors/>
  <w:hideGrammaticalErrors/>
  <w:activeWritingStyle w:appName="MSWord" w:lang="de-DE" w:vendorID="6" w:dllVersion="2" w:checkStyle="1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05"/>
  <w:autoHyphenation/>
  <w:hyphenationZone w:val="284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B2"/>
    <w:rsid w:val="0000197B"/>
    <w:rsid w:val="000217BE"/>
    <w:rsid w:val="00024662"/>
    <w:rsid w:val="00027EDD"/>
    <w:rsid w:val="0004211E"/>
    <w:rsid w:val="00062AA3"/>
    <w:rsid w:val="00076F46"/>
    <w:rsid w:val="00080A76"/>
    <w:rsid w:val="00091086"/>
    <w:rsid w:val="000946DD"/>
    <w:rsid w:val="00096E5E"/>
    <w:rsid w:val="000A39B1"/>
    <w:rsid w:val="000B49C8"/>
    <w:rsid w:val="000C1F02"/>
    <w:rsid w:val="000C69F6"/>
    <w:rsid w:val="000D44B8"/>
    <w:rsid w:val="000D49B5"/>
    <w:rsid w:val="000D4BBB"/>
    <w:rsid w:val="000E5427"/>
    <w:rsid w:val="000E6090"/>
    <w:rsid w:val="000F41B2"/>
    <w:rsid w:val="0011793A"/>
    <w:rsid w:val="001326A5"/>
    <w:rsid w:val="0013497D"/>
    <w:rsid w:val="001355EC"/>
    <w:rsid w:val="00144A62"/>
    <w:rsid w:val="00153A49"/>
    <w:rsid w:val="00162811"/>
    <w:rsid w:val="00173695"/>
    <w:rsid w:val="00177790"/>
    <w:rsid w:val="00177CDA"/>
    <w:rsid w:val="001A6B8B"/>
    <w:rsid w:val="001B5A2A"/>
    <w:rsid w:val="001B60C7"/>
    <w:rsid w:val="001C02D9"/>
    <w:rsid w:val="001C0894"/>
    <w:rsid w:val="001C7709"/>
    <w:rsid w:val="001E0016"/>
    <w:rsid w:val="001E1DF6"/>
    <w:rsid w:val="001E4148"/>
    <w:rsid w:val="001F67B7"/>
    <w:rsid w:val="002007B2"/>
    <w:rsid w:val="002015A6"/>
    <w:rsid w:val="00210B75"/>
    <w:rsid w:val="00211042"/>
    <w:rsid w:val="00213CF0"/>
    <w:rsid w:val="00214E52"/>
    <w:rsid w:val="0021552D"/>
    <w:rsid w:val="00216193"/>
    <w:rsid w:val="00222AD9"/>
    <w:rsid w:val="00226ACD"/>
    <w:rsid w:val="0023123B"/>
    <w:rsid w:val="00231A23"/>
    <w:rsid w:val="00254242"/>
    <w:rsid w:val="002552FF"/>
    <w:rsid w:val="002806FD"/>
    <w:rsid w:val="00292352"/>
    <w:rsid w:val="00296065"/>
    <w:rsid w:val="00296859"/>
    <w:rsid w:val="002A6C55"/>
    <w:rsid w:val="002B1DA8"/>
    <w:rsid w:val="002B585D"/>
    <w:rsid w:val="002B68B6"/>
    <w:rsid w:val="002C28AC"/>
    <w:rsid w:val="002C69E0"/>
    <w:rsid w:val="002C73F6"/>
    <w:rsid w:val="002D69E2"/>
    <w:rsid w:val="002E067D"/>
    <w:rsid w:val="002E3349"/>
    <w:rsid w:val="002E4332"/>
    <w:rsid w:val="002E4B16"/>
    <w:rsid w:val="002F2954"/>
    <w:rsid w:val="002F5B35"/>
    <w:rsid w:val="002F6406"/>
    <w:rsid w:val="003068D6"/>
    <w:rsid w:val="00310486"/>
    <w:rsid w:val="00322AC3"/>
    <w:rsid w:val="00323327"/>
    <w:rsid w:val="00325E45"/>
    <w:rsid w:val="00331C9A"/>
    <w:rsid w:val="00343A63"/>
    <w:rsid w:val="00344B17"/>
    <w:rsid w:val="003463C6"/>
    <w:rsid w:val="00355E67"/>
    <w:rsid w:val="00356834"/>
    <w:rsid w:val="00357A7B"/>
    <w:rsid w:val="003630ED"/>
    <w:rsid w:val="00365AB4"/>
    <w:rsid w:val="00370106"/>
    <w:rsid w:val="003775E6"/>
    <w:rsid w:val="00392FC1"/>
    <w:rsid w:val="003B0943"/>
    <w:rsid w:val="003B388E"/>
    <w:rsid w:val="003B3B03"/>
    <w:rsid w:val="003B758E"/>
    <w:rsid w:val="003C3754"/>
    <w:rsid w:val="003C5E16"/>
    <w:rsid w:val="003C776D"/>
    <w:rsid w:val="003D4B6D"/>
    <w:rsid w:val="003E40E0"/>
    <w:rsid w:val="004137D7"/>
    <w:rsid w:val="00420E10"/>
    <w:rsid w:val="00427E73"/>
    <w:rsid w:val="004343EA"/>
    <w:rsid w:val="00437CD0"/>
    <w:rsid w:val="004414E7"/>
    <w:rsid w:val="00442249"/>
    <w:rsid w:val="0046383B"/>
    <w:rsid w:val="004661C4"/>
    <w:rsid w:val="00470CD0"/>
    <w:rsid w:val="0048373C"/>
    <w:rsid w:val="004A39F6"/>
    <w:rsid w:val="004A5011"/>
    <w:rsid w:val="004A6B8C"/>
    <w:rsid w:val="004C2BB0"/>
    <w:rsid w:val="004D130D"/>
    <w:rsid w:val="004D1559"/>
    <w:rsid w:val="004D213F"/>
    <w:rsid w:val="004E082B"/>
    <w:rsid w:val="004E1510"/>
    <w:rsid w:val="004E6625"/>
    <w:rsid w:val="00503041"/>
    <w:rsid w:val="0050394C"/>
    <w:rsid w:val="00510DF7"/>
    <w:rsid w:val="00511A55"/>
    <w:rsid w:val="00515AAB"/>
    <w:rsid w:val="0051720A"/>
    <w:rsid w:val="00524AA3"/>
    <w:rsid w:val="00532981"/>
    <w:rsid w:val="00532F14"/>
    <w:rsid w:val="00534C77"/>
    <w:rsid w:val="00537A0A"/>
    <w:rsid w:val="00537DA1"/>
    <w:rsid w:val="005431D0"/>
    <w:rsid w:val="00545984"/>
    <w:rsid w:val="00561017"/>
    <w:rsid w:val="00561862"/>
    <w:rsid w:val="005671A9"/>
    <w:rsid w:val="0056758A"/>
    <w:rsid w:val="00572062"/>
    <w:rsid w:val="00581E07"/>
    <w:rsid w:val="00591DEE"/>
    <w:rsid w:val="005974F4"/>
    <w:rsid w:val="005A0AE7"/>
    <w:rsid w:val="005B7948"/>
    <w:rsid w:val="005C4BCF"/>
    <w:rsid w:val="005D1CCC"/>
    <w:rsid w:val="005D4E25"/>
    <w:rsid w:val="005D579C"/>
    <w:rsid w:val="005D765A"/>
    <w:rsid w:val="005F43DA"/>
    <w:rsid w:val="005F658D"/>
    <w:rsid w:val="00600009"/>
    <w:rsid w:val="00602CD6"/>
    <w:rsid w:val="00626A2C"/>
    <w:rsid w:val="006327FC"/>
    <w:rsid w:val="00641229"/>
    <w:rsid w:val="00645459"/>
    <w:rsid w:val="006528F8"/>
    <w:rsid w:val="00666B68"/>
    <w:rsid w:val="00666FDB"/>
    <w:rsid w:val="00671016"/>
    <w:rsid w:val="00671A3B"/>
    <w:rsid w:val="006773D5"/>
    <w:rsid w:val="006810CE"/>
    <w:rsid w:val="00690C10"/>
    <w:rsid w:val="00695CA6"/>
    <w:rsid w:val="006A3661"/>
    <w:rsid w:val="006A53BF"/>
    <w:rsid w:val="006A5F5B"/>
    <w:rsid w:val="006C5F66"/>
    <w:rsid w:val="006D7537"/>
    <w:rsid w:val="006F3F7E"/>
    <w:rsid w:val="006F5881"/>
    <w:rsid w:val="0070308A"/>
    <w:rsid w:val="00705437"/>
    <w:rsid w:val="007054E4"/>
    <w:rsid w:val="00715C9A"/>
    <w:rsid w:val="00715EE6"/>
    <w:rsid w:val="00716BDE"/>
    <w:rsid w:val="00731339"/>
    <w:rsid w:val="00732D99"/>
    <w:rsid w:val="00740D50"/>
    <w:rsid w:val="00746E7C"/>
    <w:rsid w:val="007540C1"/>
    <w:rsid w:val="00755A06"/>
    <w:rsid w:val="00764BDA"/>
    <w:rsid w:val="0078324C"/>
    <w:rsid w:val="007A54EC"/>
    <w:rsid w:val="007A5611"/>
    <w:rsid w:val="007A5AB6"/>
    <w:rsid w:val="007B1AE3"/>
    <w:rsid w:val="007B2DB1"/>
    <w:rsid w:val="007B435B"/>
    <w:rsid w:val="007C14D2"/>
    <w:rsid w:val="007C450B"/>
    <w:rsid w:val="007D48B1"/>
    <w:rsid w:val="007D4EA0"/>
    <w:rsid w:val="007E4352"/>
    <w:rsid w:val="007F2710"/>
    <w:rsid w:val="00803F58"/>
    <w:rsid w:val="00805DB1"/>
    <w:rsid w:val="00821574"/>
    <w:rsid w:val="008320CA"/>
    <w:rsid w:val="008369F8"/>
    <w:rsid w:val="00843960"/>
    <w:rsid w:val="0084486F"/>
    <w:rsid w:val="00852166"/>
    <w:rsid w:val="008546C3"/>
    <w:rsid w:val="00863DDC"/>
    <w:rsid w:val="00867FAD"/>
    <w:rsid w:val="00871351"/>
    <w:rsid w:val="00872694"/>
    <w:rsid w:val="008732A5"/>
    <w:rsid w:val="00876283"/>
    <w:rsid w:val="00876A3F"/>
    <w:rsid w:val="00877227"/>
    <w:rsid w:val="00883AB1"/>
    <w:rsid w:val="008923A0"/>
    <w:rsid w:val="008A385B"/>
    <w:rsid w:val="008B13A0"/>
    <w:rsid w:val="008B6F40"/>
    <w:rsid w:val="008C115E"/>
    <w:rsid w:val="008C16D7"/>
    <w:rsid w:val="008C2108"/>
    <w:rsid w:val="008C2BC9"/>
    <w:rsid w:val="008D300E"/>
    <w:rsid w:val="008F11D6"/>
    <w:rsid w:val="0090247F"/>
    <w:rsid w:val="009123F6"/>
    <w:rsid w:val="009212D1"/>
    <w:rsid w:val="009266D0"/>
    <w:rsid w:val="0092730C"/>
    <w:rsid w:val="0093328C"/>
    <w:rsid w:val="00934F70"/>
    <w:rsid w:val="00947D28"/>
    <w:rsid w:val="00950231"/>
    <w:rsid w:val="00951044"/>
    <w:rsid w:val="009515D5"/>
    <w:rsid w:val="00956CC3"/>
    <w:rsid w:val="0096126E"/>
    <w:rsid w:val="00961340"/>
    <w:rsid w:val="0097175C"/>
    <w:rsid w:val="00981475"/>
    <w:rsid w:val="009A09A9"/>
    <w:rsid w:val="009A0EE9"/>
    <w:rsid w:val="009A4A6B"/>
    <w:rsid w:val="009A5D16"/>
    <w:rsid w:val="009A664F"/>
    <w:rsid w:val="009A6FA9"/>
    <w:rsid w:val="009B1750"/>
    <w:rsid w:val="009B2963"/>
    <w:rsid w:val="009C14E0"/>
    <w:rsid w:val="009C1807"/>
    <w:rsid w:val="009C7B66"/>
    <w:rsid w:val="009D08C6"/>
    <w:rsid w:val="009E0F1D"/>
    <w:rsid w:val="009E5EB0"/>
    <w:rsid w:val="009F44CF"/>
    <w:rsid w:val="009F64B7"/>
    <w:rsid w:val="009F792A"/>
    <w:rsid w:val="00A05FA2"/>
    <w:rsid w:val="00A0742C"/>
    <w:rsid w:val="00A219B2"/>
    <w:rsid w:val="00A37896"/>
    <w:rsid w:val="00A4246A"/>
    <w:rsid w:val="00A42539"/>
    <w:rsid w:val="00A43F40"/>
    <w:rsid w:val="00A52632"/>
    <w:rsid w:val="00A56AC9"/>
    <w:rsid w:val="00A80278"/>
    <w:rsid w:val="00A94592"/>
    <w:rsid w:val="00AA2BDE"/>
    <w:rsid w:val="00AB3237"/>
    <w:rsid w:val="00AB5E34"/>
    <w:rsid w:val="00AB73E6"/>
    <w:rsid w:val="00AC24E2"/>
    <w:rsid w:val="00AC5E49"/>
    <w:rsid w:val="00AD6783"/>
    <w:rsid w:val="00AF262A"/>
    <w:rsid w:val="00AF603B"/>
    <w:rsid w:val="00B03A8B"/>
    <w:rsid w:val="00B1530A"/>
    <w:rsid w:val="00B15493"/>
    <w:rsid w:val="00B21D85"/>
    <w:rsid w:val="00B23BBA"/>
    <w:rsid w:val="00B23FA1"/>
    <w:rsid w:val="00B257D9"/>
    <w:rsid w:val="00B30E7B"/>
    <w:rsid w:val="00B31528"/>
    <w:rsid w:val="00B36FDC"/>
    <w:rsid w:val="00B440E9"/>
    <w:rsid w:val="00B462A8"/>
    <w:rsid w:val="00B54A7C"/>
    <w:rsid w:val="00B61036"/>
    <w:rsid w:val="00B611BC"/>
    <w:rsid w:val="00B820A5"/>
    <w:rsid w:val="00B875FB"/>
    <w:rsid w:val="00B87B63"/>
    <w:rsid w:val="00B87BA4"/>
    <w:rsid w:val="00B87C11"/>
    <w:rsid w:val="00B9573B"/>
    <w:rsid w:val="00B957DF"/>
    <w:rsid w:val="00BA571E"/>
    <w:rsid w:val="00BA6967"/>
    <w:rsid w:val="00BA7EC5"/>
    <w:rsid w:val="00BB271B"/>
    <w:rsid w:val="00BB29CB"/>
    <w:rsid w:val="00BB4854"/>
    <w:rsid w:val="00BE54C0"/>
    <w:rsid w:val="00BE72FC"/>
    <w:rsid w:val="00BF4F96"/>
    <w:rsid w:val="00C020B5"/>
    <w:rsid w:val="00C02617"/>
    <w:rsid w:val="00C213C9"/>
    <w:rsid w:val="00C266AC"/>
    <w:rsid w:val="00C36D0D"/>
    <w:rsid w:val="00C404E1"/>
    <w:rsid w:val="00C5636D"/>
    <w:rsid w:val="00C63648"/>
    <w:rsid w:val="00C66C9A"/>
    <w:rsid w:val="00C66ECF"/>
    <w:rsid w:val="00C70910"/>
    <w:rsid w:val="00C801D8"/>
    <w:rsid w:val="00C81FBB"/>
    <w:rsid w:val="00C831CB"/>
    <w:rsid w:val="00C8396F"/>
    <w:rsid w:val="00C843E6"/>
    <w:rsid w:val="00C901C8"/>
    <w:rsid w:val="00C95E7D"/>
    <w:rsid w:val="00CA1E3E"/>
    <w:rsid w:val="00CE7FF6"/>
    <w:rsid w:val="00CF7A73"/>
    <w:rsid w:val="00D066FC"/>
    <w:rsid w:val="00D07225"/>
    <w:rsid w:val="00D072ED"/>
    <w:rsid w:val="00D079BA"/>
    <w:rsid w:val="00D15A9A"/>
    <w:rsid w:val="00D24643"/>
    <w:rsid w:val="00D25270"/>
    <w:rsid w:val="00D341B7"/>
    <w:rsid w:val="00D445D8"/>
    <w:rsid w:val="00D64901"/>
    <w:rsid w:val="00D6726D"/>
    <w:rsid w:val="00D711B0"/>
    <w:rsid w:val="00D74DD2"/>
    <w:rsid w:val="00D75280"/>
    <w:rsid w:val="00D8047E"/>
    <w:rsid w:val="00DB7A52"/>
    <w:rsid w:val="00DC0769"/>
    <w:rsid w:val="00DC4DA2"/>
    <w:rsid w:val="00DD0192"/>
    <w:rsid w:val="00DD7FAC"/>
    <w:rsid w:val="00DE29C9"/>
    <w:rsid w:val="00DE2CAB"/>
    <w:rsid w:val="00E23FFE"/>
    <w:rsid w:val="00E34C5A"/>
    <w:rsid w:val="00E36C81"/>
    <w:rsid w:val="00E42604"/>
    <w:rsid w:val="00E47F61"/>
    <w:rsid w:val="00E511E4"/>
    <w:rsid w:val="00E5273B"/>
    <w:rsid w:val="00E52F28"/>
    <w:rsid w:val="00E57558"/>
    <w:rsid w:val="00E6161C"/>
    <w:rsid w:val="00E74D70"/>
    <w:rsid w:val="00E7540D"/>
    <w:rsid w:val="00E80D5D"/>
    <w:rsid w:val="00E82FD9"/>
    <w:rsid w:val="00E867AB"/>
    <w:rsid w:val="00EA11F7"/>
    <w:rsid w:val="00EA5281"/>
    <w:rsid w:val="00EA7A39"/>
    <w:rsid w:val="00EB469D"/>
    <w:rsid w:val="00EB6186"/>
    <w:rsid w:val="00EC19B9"/>
    <w:rsid w:val="00ED51EE"/>
    <w:rsid w:val="00EE475A"/>
    <w:rsid w:val="00EE4B73"/>
    <w:rsid w:val="00EE6EDE"/>
    <w:rsid w:val="00EE762D"/>
    <w:rsid w:val="00F14411"/>
    <w:rsid w:val="00F20F2C"/>
    <w:rsid w:val="00F22FE9"/>
    <w:rsid w:val="00F23C11"/>
    <w:rsid w:val="00F24674"/>
    <w:rsid w:val="00F32F20"/>
    <w:rsid w:val="00F33AF3"/>
    <w:rsid w:val="00F363AF"/>
    <w:rsid w:val="00F41885"/>
    <w:rsid w:val="00F41E6B"/>
    <w:rsid w:val="00F45DCA"/>
    <w:rsid w:val="00F464FF"/>
    <w:rsid w:val="00F6215D"/>
    <w:rsid w:val="00F83E04"/>
    <w:rsid w:val="00F92660"/>
    <w:rsid w:val="00F94FBB"/>
    <w:rsid w:val="00FA3CA6"/>
    <w:rsid w:val="00FB408E"/>
    <w:rsid w:val="00FD7CDA"/>
    <w:rsid w:val="00FE19C9"/>
    <w:rsid w:val="00FE2D47"/>
    <w:rsid w:val="00FE7773"/>
    <w:rsid w:val="00FF5955"/>
    <w:rsid w:val="00FF7110"/>
    <w:rsid w:val="1CE657C0"/>
    <w:rsid w:val="34D521C7"/>
    <w:rsid w:val="3807E644"/>
    <w:rsid w:val="3E605E4A"/>
    <w:rsid w:val="5DB08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6377199"/>
  <w15:chartTrackingRefBased/>
  <w15:docId w15:val="{BE55EF35-537F-4B0A-AED9-69D174D8C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974F4"/>
    <w:pPr>
      <w:spacing w:line="260" w:lineRule="exact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link w:val="berschrift1Zchn"/>
    <w:qFormat/>
    <w:rsid w:val="00E6161C"/>
    <w:pPr>
      <w:keepNext/>
      <w:numPr>
        <w:numId w:val="3"/>
      </w:numPr>
      <w:tabs>
        <w:tab w:val="left" w:pos="851"/>
      </w:tabs>
      <w:spacing w:before="360" w:after="240"/>
      <w:outlineLvl w:val="0"/>
    </w:pPr>
    <w:rPr>
      <w:b/>
      <w:kern w:val="32"/>
      <w:sz w:val="30"/>
    </w:rPr>
  </w:style>
  <w:style w:type="paragraph" w:styleId="berschrift2">
    <w:name w:val="heading 2"/>
    <w:basedOn w:val="Standard"/>
    <w:next w:val="Standard"/>
    <w:autoRedefine/>
    <w:qFormat/>
    <w:rsid w:val="004414E7"/>
    <w:pPr>
      <w:keepNext/>
      <w:numPr>
        <w:ilvl w:val="1"/>
        <w:numId w:val="3"/>
      </w:numPr>
      <w:shd w:val="clear" w:color="auto" w:fill="D9D9D9"/>
      <w:tabs>
        <w:tab w:val="left" w:pos="851"/>
      </w:tabs>
      <w:spacing w:before="240" w:after="240" w:line="360" w:lineRule="exact"/>
      <w:ind w:left="578" w:hanging="578"/>
      <w:outlineLvl w:val="1"/>
    </w:pPr>
    <w:rPr>
      <w:b/>
      <w:sz w:val="24"/>
    </w:rPr>
  </w:style>
  <w:style w:type="paragraph" w:styleId="berschrift3">
    <w:name w:val="heading 3"/>
    <w:basedOn w:val="Standard"/>
    <w:next w:val="Standard"/>
    <w:link w:val="berschrift3Zchn"/>
    <w:qFormat/>
    <w:rsid w:val="002F5B35"/>
    <w:pPr>
      <w:keepNext/>
      <w:numPr>
        <w:ilvl w:val="2"/>
        <w:numId w:val="3"/>
      </w:numPr>
      <w:tabs>
        <w:tab w:val="left" w:pos="851"/>
      </w:tabs>
      <w:spacing w:before="240" w:after="240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qFormat/>
    <w:rsid w:val="002F5B35"/>
    <w:pPr>
      <w:keepNext/>
      <w:numPr>
        <w:ilvl w:val="3"/>
        <w:numId w:val="3"/>
      </w:numPr>
      <w:spacing w:before="240" w:after="240"/>
      <w:ind w:left="862" w:hanging="862"/>
      <w:outlineLvl w:val="3"/>
    </w:pPr>
    <w:rPr>
      <w:b/>
      <w:sz w:val="24"/>
    </w:rPr>
  </w:style>
  <w:style w:type="paragraph" w:styleId="berschrift5">
    <w:name w:val="heading 5"/>
    <w:basedOn w:val="Standard"/>
    <w:next w:val="Standard"/>
    <w:qFormat/>
    <w:rsid w:val="00E6161C"/>
    <w:pPr>
      <w:keepNext/>
      <w:numPr>
        <w:ilvl w:val="4"/>
        <w:numId w:val="3"/>
      </w:numPr>
      <w:outlineLvl w:val="4"/>
    </w:pPr>
    <w:rPr>
      <w:b/>
      <w:sz w:val="14"/>
    </w:rPr>
  </w:style>
  <w:style w:type="paragraph" w:styleId="berschrift6">
    <w:name w:val="heading 6"/>
    <w:basedOn w:val="Standard"/>
    <w:next w:val="Standard"/>
    <w:qFormat/>
    <w:rsid w:val="00E6161C"/>
    <w:pPr>
      <w:keepNext/>
      <w:numPr>
        <w:ilvl w:val="5"/>
        <w:numId w:val="3"/>
      </w:numPr>
      <w:spacing w:line="420" w:lineRule="exact"/>
      <w:outlineLvl w:val="5"/>
    </w:pPr>
    <w:rPr>
      <w:color w:val="FFFFFF"/>
      <w:sz w:val="36"/>
    </w:rPr>
  </w:style>
  <w:style w:type="paragraph" w:styleId="berschrift7">
    <w:name w:val="heading 7"/>
    <w:basedOn w:val="Standard"/>
    <w:next w:val="Standard"/>
    <w:qFormat/>
    <w:rsid w:val="00E6161C"/>
    <w:pPr>
      <w:keepNext/>
      <w:numPr>
        <w:ilvl w:val="6"/>
        <w:numId w:val="3"/>
      </w:numPr>
      <w:spacing w:line="600" w:lineRule="exact"/>
      <w:outlineLvl w:val="6"/>
    </w:pPr>
    <w:rPr>
      <w:color w:val="FFFFFF"/>
      <w:sz w:val="48"/>
    </w:rPr>
  </w:style>
  <w:style w:type="paragraph" w:styleId="berschrift8">
    <w:name w:val="heading 8"/>
    <w:basedOn w:val="Standard"/>
    <w:next w:val="Standard"/>
    <w:qFormat/>
    <w:rsid w:val="00E6161C"/>
    <w:pPr>
      <w:numPr>
        <w:ilvl w:val="7"/>
        <w:numId w:val="3"/>
      </w:numPr>
      <w:spacing w:before="240" w:after="60"/>
      <w:outlineLvl w:val="7"/>
    </w:pPr>
    <w:rPr>
      <w:rFonts w:ascii="Times" w:hAnsi="Times"/>
      <w:i/>
      <w:sz w:val="24"/>
    </w:rPr>
  </w:style>
  <w:style w:type="paragraph" w:styleId="berschrift9">
    <w:name w:val="heading 9"/>
    <w:basedOn w:val="Standard"/>
    <w:next w:val="Standard"/>
    <w:qFormat/>
    <w:rsid w:val="00E6161C"/>
    <w:pPr>
      <w:numPr>
        <w:ilvl w:val="8"/>
        <w:numId w:val="3"/>
      </w:numPr>
      <w:spacing w:before="240" w:after="60"/>
      <w:outlineLvl w:val="8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auftext">
    <w:name w:val="Lauftext"/>
    <w:rsid w:val="002E4332"/>
    <w:pPr>
      <w:tabs>
        <w:tab w:val="left" w:pos="709"/>
      </w:tabs>
      <w:spacing w:line="260" w:lineRule="exact"/>
    </w:pPr>
    <w:rPr>
      <w:rFonts w:ascii="Arial" w:hAnsi="Arial"/>
      <w:noProof/>
      <w:sz w:val="22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berschrift">
    <w:name w:val="Überschrift"/>
    <w:basedOn w:val="Standard"/>
    <w:rsid w:val="001C0894"/>
    <w:pPr>
      <w:tabs>
        <w:tab w:val="left" w:pos="567"/>
      </w:tabs>
      <w:spacing w:line="280" w:lineRule="exact"/>
    </w:pPr>
    <w:rPr>
      <w:b/>
      <w:sz w:val="24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Verzeichnis4">
    <w:name w:val="toc 4"/>
    <w:basedOn w:val="Standard"/>
    <w:next w:val="Standard"/>
    <w:autoRedefine/>
    <w:uiPriority w:val="39"/>
    <w:rsid w:val="00CE7FF6"/>
    <w:pPr>
      <w:tabs>
        <w:tab w:val="left" w:pos="851"/>
        <w:tab w:val="right" w:leader="dot" w:pos="9639"/>
      </w:tabs>
    </w:pPr>
    <w:rPr>
      <w:sz w:val="20"/>
    </w:rPr>
  </w:style>
  <w:style w:type="paragraph" w:styleId="Verzeichnis1">
    <w:name w:val="toc 1"/>
    <w:basedOn w:val="Standard"/>
    <w:next w:val="berschrift3"/>
    <w:autoRedefine/>
    <w:uiPriority w:val="39"/>
    <w:rsid w:val="00CE7FF6"/>
    <w:pPr>
      <w:tabs>
        <w:tab w:val="left" w:pos="851"/>
        <w:tab w:val="right" w:leader="dot" w:pos="9639"/>
      </w:tabs>
      <w:spacing w:before="400" w:after="120"/>
    </w:pPr>
    <w:rPr>
      <w:b/>
      <w:sz w:val="28"/>
    </w:rPr>
  </w:style>
  <w:style w:type="paragraph" w:styleId="Verzeichnis2">
    <w:name w:val="toc 2"/>
    <w:basedOn w:val="Standard"/>
    <w:next w:val="Standard"/>
    <w:autoRedefine/>
    <w:uiPriority w:val="39"/>
    <w:rsid w:val="00CE7FF6"/>
    <w:pPr>
      <w:tabs>
        <w:tab w:val="left" w:pos="851"/>
        <w:tab w:val="right" w:leader="dot" w:pos="9639"/>
      </w:tabs>
      <w:spacing w:line="300" w:lineRule="exact"/>
    </w:pPr>
    <w:rPr>
      <w:b/>
      <w:sz w:val="24"/>
    </w:rPr>
  </w:style>
  <w:style w:type="paragraph" w:styleId="Verzeichnis3">
    <w:name w:val="toc 3"/>
    <w:basedOn w:val="Standard"/>
    <w:next w:val="Standard"/>
    <w:autoRedefine/>
    <w:uiPriority w:val="39"/>
    <w:rsid w:val="00CE7FF6"/>
    <w:pPr>
      <w:tabs>
        <w:tab w:val="left" w:pos="851"/>
        <w:tab w:val="right" w:leader="dot" w:pos="9639"/>
      </w:tabs>
    </w:pPr>
    <w:rPr>
      <w:sz w:val="20"/>
    </w:rPr>
  </w:style>
  <w:style w:type="paragraph" w:styleId="Verzeichnis5">
    <w:name w:val="toc 5"/>
    <w:basedOn w:val="Standard"/>
    <w:next w:val="Standard"/>
    <w:autoRedefine/>
    <w:semiHidden/>
    <w:pPr>
      <w:ind w:left="880"/>
    </w:pPr>
  </w:style>
  <w:style w:type="paragraph" w:styleId="Verzeichnis6">
    <w:name w:val="toc 6"/>
    <w:basedOn w:val="Standard"/>
    <w:next w:val="Standard"/>
    <w:autoRedefine/>
    <w:semiHidden/>
    <w:pPr>
      <w:ind w:left="1100"/>
    </w:pPr>
  </w:style>
  <w:style w:type="paragraph" w:styleId="Verzeichnis7">
    <w:name w:val="toc 7"/>
    <w:basedOn w:val="Standard"/>
    <w:next w:val="Standard"/>
    <w:autoRedefine/>
    <w:semiHidden/>
    <w:pPr>
      <w:ind w:left="1320"/>
    </w:pPr>
  </w:style>
  <w:style w:type="paragraph" w:styleId="Verzeichnis8">
    <w:name w:val="toc 8"/>
    <w:basedOn w:val="Standard"/>
    <w:next w:val="Standard"/>
    <w:autoRedefine/>
    <w:semiHidden/>
    <w:pPr>
      <w:ind w:left="1540"/>
    </w:pPr>
  </w:style>
  <w:style w:type="paragraph" w:styleId="Verzeichnis9">
    <w:name w:val="toc 9"/>
    <w:basedOn w:val="Standard"/>
    <w:next w:val="Standard"/>
    <w:autoRedefine/>
    <w:semiHidden/>
    <w:pPr>
      <w:ind w:left="1760"/>
    </w:pPr>
  </w:style>
  <w:style w:type="paragraph" w:customStyle="1" w:styleId="Titel115fett">
    <w:name w:val="Titel 1 15. fett"/>
    <w:basedOn w:val="Standard"/>
    <w:next w:val="Standard"/>
    <w:rsid w:val="00C213C9"/>
    <w:pPr>
      <w:tabs>
        <w:tab w:val="left" w:pos="851"/>
      </w:tabs>
      <w:spacing w:before="360" w:after="240"/>
    </w:pPr>
    <w:rPr>
      <w:b/>
      <w:sz w:val="30"/>
    </w:rPr>
  </w:style>
  <w:style w:type="character" w:customStyle="1" w:styleId="Formatvorlage15ptFett">
    <w:name w:val="Formatvorlage 15 pt Fett"/>
    <w:rsid w:val="002E4332"/>
    <w:rPr>
      <w:rFonts w:ascii="Arial" w:hAnsi="Arial"/>
      <w:b/>
      <w:bCs/>
      <w:sz w:val="28"/>
      <w:u w:val="none"/>
    </w:rPr>
  </w:style>
  <w:style w:type="paragraph" w:customStyle="1" w:styleId="Titel212fett">
    <w:name w:val="Titel 2 12. fett"/>
    <w:basedOn w:val="Standard"/>
    <w:link w:val="Titel212fettZchn"/>
    <w:rsid w:val="002E4332"/>
    <w:pPr>
      <w:tabs>
        <w:tab w:val="left" w:pos="851"/>
      </w:tabs>
      <w:spacing w:after="120"/>
    </w:pPr>
    <w:rPr>
      <w:b/>
      <w:sz w:val="24"/>
    </w:rPr>
  </w:style>
  <w:style w:type="paragraph" w:styleId="Aufzhlungszeichen">
    <w:name w:val="List Bullet"/>
    <w:basedOn w:val="Standard"/>
    <w:rsid w:val="0078324C"/>
    <w:pPr>
      <w:numPr>
        <w:numId w:val="1"/>
      </w:numPr>
      <w:tabs>
        <w:tab w:val="clear" w:pos="284"/>
      </w:tabs>
      <w:spacing w:line="360" w:lineRule="auto"/>
    </w:pPr>
  </w:style>
  <w:style w:type="character" w:styleId="Hyperlink">
    <w:name w:val="Hyperlink"/>
    <w:uiPriority w:val="99"/>
    <w:rsid w:val="002E4332"/>
    <w:rPr>
      <w:color w:val="0000FF"/>
      <w:u w:val="single"/>
    </w:rPr>
  </w:style>
  <w:style w:type="paragraph" w:customStyle="1" w:styleId="05vor">
    <w:name w:val="0.5 vor"/>
    <w:basedOn w:val="Standard"/>
    <w:rsid w:val="002E4332"/>
    <w:pPr>
      <w:spacing w:before="120" w:line="240" w:lineRule="auto"/>
    </w:pPr>
    <w:rPr>
      <w:rFonts w:eastAsia="Times New Roman"/>
      <w:lang w:eastAsia="de-DE"/>
    </w:rPr>
  </w:style>
  <w:style w:type="paragraph" w:styleId="Funotentext">
    <w:name w:val="footnote text"/>
    <w:basedOn w:val="Standard"/>
    <w:semiHidden/>
    <w:rsid w:val="002E4332"/>
    <w:pPr>
      <w:spacing w:line="240" w:lineRule="auto"/>
    </w:pPr>
    <w:rPr>
      <w:rFonts w:ascii="Verdana" w:eastAsia="Times New Roman" w:hAnsi="Verdana"/>
      <w:sz w:val="20"/>
      <w:lang w:eastAsia="de-DE"/>
    </w:rPr>
  </w:style>
  <w:style w:type="character" w:styleId="Funotenzeichen">
    <w:name w:val="footnote reference"/>
    <w:semiHidden/>
    <w:rsid w:val="002E4332"/>
    <w:rPr>
      <w:vertAlign w:val="superscript"/>
    </w:rPr>
  </w:style>
  <w:style w:type="table" w:customStyle="1" w:styleId="Tabellengitternetz">
    <w:name w:val="Tabellengitternetz"/>
    <w:basedOn w:val="NormaleTabelle"/>
    <w:uiPriority w:val="59"/>
    <w:rsid w:val="005974F4"/>
    <w:pPr>
      <w:spacing w:line="260" w:lineRule="exact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fett">
    <w:name w:val="Standard fett"/>
    <w:basedOn w:val="Standard"/>
    <w:link w:val="StandardfettZchn"/>
    <w:rsid w:val="005974F4"/>
    <w:pPr>
      <w:tabs>
        <w:tab w:val="left" w:pos="1843"/>
      </w:tabs>
    </w:pPr>
    <w:rPr>
      <w:b/>
    </w:rPr>
  </w:style>
  <w:style w:type="character" w:customStyle="1" w:styleId="StandardfettZchn">
    <w:name w:val="Standard fett Zchn"/>
    <w:link w:val="Standardfett"/>
    <w:rsid w:val="005974F4"/>
    <w:rPr>
      <w:rFonts w:ascii="Arial" w:eastAsia="Times" w:hAnsi="Arial"/>
      <w:b/>
      <w:sz w:val="22"/>
      <w:lang w:val="de-CH" w:eastAsia="de-CH" w:bidi="ar-SA"/>
    </w:rPr>
  </w:style>
  <w:style w:type="character" w:customStyle="1" w:styleId="Titel212fettZchn">
    <w:name w:val="Titel 2 12. fett Zchn"/>
    <w:link w:val="Titel212fett"/>
    <w:rsid w:val="005974F4"/>
    <w:rPr>
      <w:rFonts w:ascii="Arial" w:eastAsia="Times" w:hAnsi="Arial"/>
      <w:b/>
      <w:sz w:val="24"/>
      <w:lang w:val="de-CH" w:eastAsia="de-CH" w:bidi="ar-SA"/>
    </w:rPr>
  </w:style>
  <w:style w:type="paragraph" w:customStyle="1" w:styleId="Standardkursiv">
    <w:name w:val="Standard kursiv"/>
    <w:basedOn w:val="Standard"/>
    <w:rsid w:val="005974F4"/>
    <w:rPr>
      <w:i/>
    </w:rPr>
  </w:style>
  <w:style w:type="paragraph" w:styleId="Sprechblasentext">
    <w:name w:val="Balloon Text"/>
    <w:basedOn w:val="Standard"/>
    <w:semiHidden/>
    <w:rsid w:val="00B61036"/>
    <w:rPr>
      <w:rFonts w:ascii="Tahoma" w:hAnsi="Tahoma" w:cs="Tahoma"/>
      <w:sz w:val="16"/>
      <w:szCs w:val="16"/>
    </w:rPr>
  </w:style>
  <w:style w:type="paragraph" w:customStyle="1" w:styleId="Titel114fett">
    <w:name w:val="Titel 1 14. fett"/>
    <w:basedOn w:val="Standard"/>
    <w:rsid w:val="00C801D8"/>
    <w:pPr>
      <w:tabs>
        <w:tab w:val="left" w:pos="851"/>
      </w:tabs>
      <w:spacing w:after="240"/>
    </w:pPr>
    <w:rPr>
      <w:b/>
      <w:sz w:val="28"/>
    </w:rPr>
  </w:style>
  <w:style w:type="character" w:customStyle="1" w:styleId="berschrift3Zchn">
    <w:name w:val="Überschrift 3 Zchn"/>
    <w:link w:val="berschrift3"/>
    <w:rsid w:val="002F5B35"/>
    <w:rPr>
      <w:rFonts w:ascii="Arial" w:eastAsia="Times" w:hAnsi="Arial"/>
      <w:b/>
      <w:sz w:val="24"/>
      <w:lang w:val="de-CH" w:eastAsia="de-CH" w:bidi="ar-SA"/>
    </w:rPr>
  </w:style>
  <w:style w:type="character" w:customStyle="1" w:styleId="berschrift1Zchn">
    <w:name w:val="Überschrift 1 Zchn"/>
    <w:link w:val="berschrift1"/>
    <w:rsid w:val="00E6161C"/>
    <w:rPr>
      <w:rFonts w:ascii="Arial" w:eastAsia="Times" w:hAnsi="Arial"/>
      <w:b/>
      <w:kern w:val="32"/>
      <w:sz w:val="30"/>
      <w:lang w:val="de-CH" w:eastAsia="de-CH" w:bidi="ar-SA"/>
    </w:rPr>
  </w:style>
  <w:style w:type="character" w:styleId="Seitenzahl">
    <w:name w:val="page number"/>
    <w:basedOn w:val="Absatz-Standardschriftart"/>
    <w:rsid w:val="00E82FD9"/>
  </w:style>
  <w:style w:type="paragraph" w:customStyle="1" w:styleId="Randtitel">
    <w:name w:val="Randtitel"/>
    <w:basedOn w:val="Standard"/>
    <w:next w:val="Standard"/>
    <w:rsid w:val="000D44B8"/>
    <w:pPr>
      <w:keepNext/>
      <w:tabs>
        <w:tab w:val="left" w:pos="426"/>
        <w:tab w:val="left" w:pos="851"/>
        <w:tab w:val="left" w:pos="1276"/>
        <w:tab w:val="left" w:pos="5160"/>
        <w:tab w:val="decimal" w:pos="7938"/>
        <w:tab w:val="right" w:pos="9185"/>
      </w:tabs>
      <w:spacing w:after="120" w:line="240" w:lineRule="auto"/>
    </w:pPr>
    <w:rPr>
      <w:rFonts w:eastAsia="Times New Roman"/>
      <w:b/>
      <w:i/>
      <w:sz w:val="20"/>
    </w:rPr>
  </w:style>
  <w:style w:type="paragraph" w:customStyle="1" w:styleId="GRKopf">
    <w:name w:val="GR_Kopf"/>
    <w:basedOn w:val="Standard"/>
    <w:rsid w:val="000D44B8"/>
    <w:pPr>
      <w:tabs>
        <w:tab w:val="right" w:pos="9299"/>
      </w:tabs>
      <w:spacing w:line="240" w:lineRule="auto"/>
    </w:pPr>
    <w:rPr>
      <w:rFonts w:eastAsia="Times New Roman"/>
    </w:rPr>
  </w:style>
  <w:style w:type="paragraph" w:customStyle="1" w:styleId="Regierungsgeschfte">
    <w:name w:val="Regierungsgeschäfte"/>
    <w:basedOn w:val="Standard"/>
    <w:rsid w:val="000D44B8"/>
    <w:pPr>
      <w:tabs>
        <w:tab w:val="left" w:pos="426"/>
        <w:tab w:val="left" w:pos="851"/>
        <w:tab w:val="left" w:pos="1276"/>
        <w:tab w:val="left" w:pos="5216"/>
        <w:tab w:val="decimal" w:pos="7938"/>
        <w:tab w:val="right" w:pos="9299"/>
      </w:tabs>
      <w:spacing w:line="240" w:lineRule="auto"/>
    </w:pPr>
    <w:rPr>
      <w:rFonts w:eastAsia="Times New Roman"/>
    </w:rPr>
  </w:style>
  <w:style w:type="paragraph" w:customStyle="1" w:styleId="Normalabsatz">
    <w:name w:val="Normalabsatz"/>
    <w:basedOn w:val="Standard"/>
    <w:rsid w:val="000D44B8"/>
    <w:pPr>
      <w:spacing w:line="240" w:lineRule="auto"/>
      <w:jc w:val="both"/>
    </w:pPr>
    <w:rPr>
      <w:rFonts w:eastAsia="Times New Roman"/>
      <w:lang w:eastAsia="de-DE"/>
    </w:rPr>
  </w:style>
  <w:style w:type="paragraph" w:customStyle="1" w:styleId="Erlass1">
    <w:name w:val="Erlass Ü1"/>
    <w:basedOn w:val="Standard"/>
    <w:rsid w:val="000D44B8"/>
    <w:pPr>
      <w:keepNext/>
      <w:numPr>
        <w:numId w:val="19"/>
      </w:numPr>
      <w:spacing w:after="120" w:line="240" w:lineRule="auto"/>
    </w:pPr>
    <w:rPr>
      <w:rFonts w:eastAsia="Times New Roman"/>
      <w:b/>
      <w:sz w:val="26"/>
    </w:rPr>
  </w:style>
  <w:style w:type="paragraph" w:styleId="Listenabsatz">
    <w:name w:val="List Paragraph"/>
    <w:basedOn w:val="Standard"/>
    <w:uiPriority w:val="34"/>
    <w:qFormat/>
    <w:rsid w:val="00561862"/>
    <w:pPr>
      <w:ind w:left="720"/>
      <w:contextualSpacing/>
    </w:pPr>
  </w:style>
  <w:style w:type="character" w:customStyle="1" w:styleId="KopfzeileZchn">
    <w:name w:val="Kopfzeile Zchn"/>
    <w:link w:val="Kopfzeile"/>
    <w:rsid w:val="00561862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6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vorlagen\BPS\Praxisordner_Vorlage_09-14_Text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7BEEF3D429174191C8B62B9137CA2A" ma:contentTypeVersion="3" ma:contentTypeDescription="Ein neues Dokument erstellen." ma:contentTypeScope="" ma:versionID="8bbbe1a6d1a7d8aa23bc9d5df0142a8b">
  <xsd:schema xmlns:xsd="http://www.w3.org/2001/XMLSchema" xmlns:xs="http://www.w3.org/2001/XMLSchema" xmlns:p="http://schemas.microsoft.com/office/2006/metadata/properties" xmlns:ns2="86702798-faaa-4d39-b471-935d5c548fa1" targetNamespace="http://schemas.microsoft.com/office/2006/metadata/properties" ma:root="true" ma:fieldsID="84fb8a2f86e17c3bfe664a700d3ce277" ns2:_="">
    <xsd:import namespace="86702798-faaa-4d39-b471-935d5c548f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702798-faaa-4d39-b471-935d5c548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7DCE1C-6A00-44A5-B9BA-4C5CC579D7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702798-faaa-4d39-b471-935d5c548f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1F8387-9C65-4F33-93DA-AA5D08EB39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645AA1-885B-4070-BEE0-A5C7BAA1F1F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5F9EB1-55D7-4966-974D-2F024BF28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Praxisordner_Vorlage_09-14_Text</Template>
  <TotalTime>0</TotalTime>
  <Pages>2</Pages>
  <Words>45</Words>
  <Characters>405</Characters>
  <Application>Microsoft Office Word</Application>
  <DocSecurity>0</DocSecurity>
  <Lines>3</Lines>
  <Paragraphs>1</Paragraphs>
  <ScaleCrop>false</ScaleCrop>
  <Company>PHSG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Musterhaus</dc:title>
  <dc:subject/>
  <dc:creator>hedoerig</dc:creator>
  <cp:keywords/>
  <cp:lastModifiedBy>Luzius Gruber-Bischofberger (Appenzell Träger - Lehrer)</cp:lastModifiedBy>
  <cp:revision>23</cp:revision>
  <cp:lastPrinted>2023-01-26T18:26:00Z</cp:lastPrinted>
  <dcterms:created xsi:type="dcterms:W3CDTF">2023-01-26T18:26:00Z</dcterms:created>
  <dcterms:modified xsi:type="dcterms:W3CDTF">2025-09-14T14:34:00Z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0x010100CF7BEEF3D429174191C8B62B9137CA2A</vt:lpwstr>
  </property>
</Properties>
</file>