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194C25" w14:textId="77777777" w:rsidR="00F72B2E" w:rsidRDefault="00F72B2E" w:rsidP="002C1E12">
      <w:pPr>
        <w:pStyle w:val="Titel212fett"/>
      </w:pPr>
      <w:bookmarkStart w:id="0" w:name="_Toc323736666"/>
      <w:bookmarkStart w:id="1" w:name="_Ref321818836"/>
      <w:r>
        <w:t>Stundenplan</w:t>
      </w:r>
      <w:bookmarkEnd w:id="0"/>
      <w:r>
        <w:t xml:space="preserve"> </w:t>
      </w:r>
      <w:bookmarkEnd w:id="1"/>
      <w:r w:rsidR="009D580C">
        <w:t>Kompaktpraktika</w:t>
      </w:r>
    </w:p>
    <w:tbl>
      <w:tblPr>
        <w:tblW w:w="0" w:type="auto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409"/>
        <w:gridCol w:w="3398"/>
        <w:gridCol w:w="3399"/>
      </w:tblGrid>
      <w:tr w:rsidR="00F72B2E" w14:paraId="64194C29" w14:textId="77777777" w:rsidTr="00F064FF">
        <w:tc>
          <w:tcPr>
            <w:tcW w:w="3448" w:type="dxa"/>
          </w:tcPr>
          <w:p w14:paraId="64194C26" w14:textId="77777777" w:rsidR="00F72B2E" w:rsidRDefault="00F72B2E" w:rsidP="00B835CF">
            <w:pPr>
              <w:spacing w:before="60" w:after="60"/>
            </w:pPr>
            <w:r>
              <w:t>Hauptpraktikumsleitung:</w:t>
            </w:r>
          </w:p>
        </w:tc>
        <w:tc>
          <w:tcPr>
            <w:tcW w:w="3449" w:type="dxa"/>
          </w:tcPr>
          <w:p w14:paraId="64194C27" w14:textId="77777777" w:rsidR="00F72B2E" w:rsidRDefault="00F72B2E" w:rsidP="00B835CF">
            <w:pPr>
              <w:spacing w:before="60" w:after="60"/>
            </w:pPr>
            <w:r>
              <w:t>V:</w:t>
            </w:r>
          </w:p>
        </w:tc>
        <w:tc>
          <w:tcPr>
            <w:tcW w:w="3449" w:type="dxa"/>
          </w:tcPr>
          <w:p w14:paraId="64194C28" w14:textId="77777777" w:rsidR="00F72B2E" w:rsidRDefault="00F72B2E" w:rsidP="00B835CF">
            <w:pPr>
              <w:spacing w:before="60" w:after="60"/>
            </w:pPr>
            <w:r>
              <w:t>N:</w:t>
            </w:r>
          </w:p>
        </w:tc>
      </w:tr>
      <w:tr w:rsidR="00F72B2E" w14:paraId="64194C2D" w14:textId="77777777" w:rsidTr="00F064FF">
        <w:tc>
          <w:tcPr>
            <w:tcW w:w="3448" w:type="dxa"/>
          </w:tcPr>
          <w:p w14:paraId="64194C2A" w14:textId="77777777" w:rsidR="00F72B2E" w:rsidRDefault="00F72B2E" w:rsidP="00B835CF">
            <w:pPr>
              <w:spacing w:before="60" w:after="60"/>
            </w:pPr>
            <w:r>
              <w:t>Student/Studentin:</w:t>
            </w:r>
          </w:p>
        </w:tc>
        <w:tc>
          <w:tcPr>
            <w:tcW w:w="3449" w:type="dxa"/>
          </w:tcPr>
          <w:p w14:paraId="64194C2B" w14:textId="77777777" w:rsidR="00F72B2E" w:rsidRDefault="00F72B2E" w:rsidP="00B835CF">
            <w:pPr>
              <w:spacing w:before="60" w:after="60"/>
            </w:pPr>
            <w:r>
              <w:t>V:</w:t>
            </w:r>
          </w:p>
        </w:tc>
        <w:tc>
          <w:tcPr>
            <w:tcW w:w="3449" w:type="dxa"/>
          </w:tcPr>
          <w:p w14:paraId="64194C2C" w14:textId="77777777" w:rsidR="00F72B2E" w:rsidRDefault="00F72B2E" w:rsidP="00B835CF">
            <w:pPr>
              <w:spacing w:before="60" w:after="60"/>
            </w:pPr>
            <w:r>
              <w:t>N:</w:t>
            </w:r>
          </w:p>
        </w:tc>
      </w:tr>
    </w:tbl>
    <w:p w14:paraId="64194C2E" w14:textId="77777777" w:rsidR="00F72B2E" w:rsidRDefault="00F72B2E" w:rsidP="00F72B2E"/>
    <w:p w14:paraId="64194C2F" w14:textId="77777777" w:rsidR="00F72B2E" w:rsidRDefault="00F72B2E" w:rsidP="00F72B2E">
      <w:r>
        <w:t>Lehrpersonen, bei denen der Student/die Studentin unterrichtet:</w:t>
      </w:r>
    </w:p>
    <w:tbl>
      <w:tblPr>
        <w:tblW w:w="0" w:type="auto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406"/>
        <w:gridCol w:w="3400"/>
        <w:gridCol w:w="3400"/>
      </w:tblGrid>
      <w:tr w:rsidR="00F72B2E" w14:paraId="64194C33" w14:textId="77777777" w:rsidTr="00F064FF">
        <w:tc>
          <w:tcPr>
            <w:tcW w:w="3448" w:type="dxa"/>
          </w:tcPr>
          <w:p w14:paraId="64194C30" w14:textId="77777777" w:rsidR="00F72B2E" w:rsidRDefault="00F72B2E" w:rsidP="00B835CF">
            <w:pPr>
              <w:spacing w:before="60" w:after="60"/>
            </w:pPr>
            <w:r>
              <w:t>Fachpraktikumsleitung 1. Fach</w:t>
            </w:r>
          </w:p>
        </w:tc>
        <w:tc>
          <w:tcPr>
            <w:tcW w:w="3449" w:type="dxa"/>
          </w:tcPr>
          <w:p w14:paraId="64194C31" w14:textId="77777777" w:rsidR="00F72B2E" w:rsidRDefault="00F72B2E" w:rsidP="00B835CF">
            <w:pPr>
              <w:spacing w:before="60" w:after="60"/>
            </w:pPr>
            <w:r>
              <w:t>V:</w:t>
            </w:r>
          </w:p>
        </w:tc>
        <w:tc>
          <w:tcPr>
            <w:tcW w:w="3449" w:type="dxa"/>
          </w:tcPr>
          <w:p w14:paraId="64194C32" w14:textId="77777777" w:rsidR="00F72B2E" w:rsidRDefault="00F72B2E" w:rsidP="00B835CF">
            <w:pPr>
              <w:spacing w:before="60" w:after="60"/>
            </w:pPr>
            <w:r>
              <w:t>N:</w:t>
            </w:r>
          </w:p>
        </w:tc>
      </w:tr>
      <w:tr w:rsidR="00F72B2E" w14:paraId="64194C37" w14:textId="77777777" w:rsidTr="00F064FF">
        <w:tc>
          <w:tcPr>
            <w:tcW w:w="3448" w:type="dxa"/>
          </w:tcPr>
          <w:p w14:paraId="64194C34" w14:textId="77777777" w:rsidR="00F72B2E" w:rsidRDefault="00F72B2E" w:rsidP="00B835CF">
            <w:pPr>
              <w:spacing w:before="60" w:after="60"/>
            </w:pPr>
            <w:r>
              <w:t>Fachpraktikumsleitung 2. Fach</w:t>
            </w:r>
          </w:p>
        </w:tc>
        <w:tc>
          <w:tcPr>
            <w:tcW w:w="3449" w:type="dxa"/>
          </w:tcPr>
          <w:p w14:paraId="64194C35" w14:textId="77777777" w:rsidR="00F72B2E" w:rsidRDefault="00F72B2E" w:rsidP="00B835CF">
            <w:pPr>
              <w:spacing w:before="60" w:after="60"/>
            </w:pPr>
            <w:r>
              <w:t>V:</w:t>
            </w:r>
          </w:p>
        </w:tc>
        <w:tc>
          <w:tcPr>
            <w:tcW w:w="3449" w:type="dxa"/>
          </w:tcPr>
          <w:p w14:paraId="64194C36" w14:textId="77777777" w:rsidR="00F72B2E" w:rsidRDefault="00F72B2E" w:rsidP="00B835CF">
            <w:pPr>
              <w:spacing w:before="60" w:after="60"/>
            </w:pPr>
            <w:r>
              <w:t>N:</w:t>
            </w:r>
          </w:p>
        </w:tc>
      </w:tr>
      <w:tr w:rsidR="00F72B2E" w14:paraId="64194C3B" w14:textId="77777777" w:rsidTr="00F064FF">
        <w:tc>
          <w:tcPr>
            <w:tcW w:w="3448" w:type="dxa"/>
          </w:tcPr>
          <w:p w14:paraId="64194C38" w14:textId="77777777" w:rsidR="00F72B2E" w:rsidRDefault="00F72B2E" w:rsidP="00B835CF">
            <w:pPr>
              <w:spacing w:before="60" w:after="60"/>
            </w:pPr>
            <w:r>
              <w:t>Fachpraktikumsleitung 3. Fach</w:t>
            </w:r>
          </w:p>
        </w:tc>
        <w:tc>
          <w:tcPr>
            <w:tcW w:w="3449" w:type="dxa"/>
          </w:tcPr>
          <w:p w14:paraId="64194C39" w14:textId="77777777" w:rsidR="00F72B2E" w:rsidRDefault="00F72B2E" w:rsidP="00B835CF">
            <w:pPr>
              <w:spacing w:before="60" w:after="60"/>
            </w:pPr>
            <w:r>
              <w:t>V:</w:t>
            </w:r>
          </w:p>
        </w:tc>
        <w:tc>
          <w:tcPr>
            <w:tcW w:w="3449" w:type="dxa"/>
          </w:tcPr>
          <w:p w14:paraId="64194C3A" w14:textId="77777777" w:rsidR="00F72B2E" w:rsidRDefault="00F72B2E" w:rsidP="00B835CF">
            <w:pPr>
              <w:spacing w:before="60" w:after="60"/>
            </w:pPr>
            <w:r>
              <w:t>N:</w:t>
            </w:r>
          </w:p>
        </w:tc>
      </w:tr>
    </w:tbl>
    <w:p w14:paraId="64194C3C" w14:textId="77777777" w:rsidR="00F72B2E" w:rsidRDefault="00F72B2E" w:rsidP="00F72B2E"/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05"/>
        <w:gridCol w:w="3400"/>
        <w:gridCol w:w="3401"/>
      </w:tblGrid>
      <w:tr w:rsidR="00F72B2E" w14:paraId="64194C40" w14:textId="77777777" w:rsidTr="00F064FF">
        <w:tc>
          <w:tcPr>
            <w:tcW w:w="3448" w:type="dxa"/>
          </w:tcPr>
          <w:p w14:paraId="64194C3D" w14:textId="77777777" w:rsidR="00F72B2E" w:rsidRDefault="00F72B2E" w:rsidP="00B835CF">
            <w:r>
              <w:t>Schule:</w:t>
            </w:r>
          </w:p>
        </w:tc>
        <w:tc>
          <w:tcPr>
            <w:tcW w:w="3449" w:type="dxa"/>
          </w:tcPr>
          <w:p w14:paraId="64194C3E" w14:textId="77777777" w:rsidR="00F72B2E" w:rsidRDefault="00F72B2E" w:rsidP="00B835CF">
            <w:r>
              <w:t>Ort:</w:t>
            </w:r>
          </w:p>
        </w:tc>
        <w:tc>
          <w:tcPr>
            <w:tcW w:w="3449" w:type="dxa"/>
          </w:tcPr>
          <w:p w14:paraId="64194C3F" w14:textId="77777777" w:rsidR="00F72B2E" w:rsidRDefault="00F72B2E" w:rsidP="00B835CF">
            <w:r>
              <w:t xml:space="preserve">Sek </w:t>
            </w:r>
            <w:r>
              <w:sym w:font="Wingdings" w:char="F06F"/>
            </w:r>
            <w:r>
              <w:t xml:space="preserve">        Real </w:t>
            </w:r>
            <w:r>
              <w:sym w:font="Wingdings" w:char="F06F"/>
            </w:r>
          </w:p>
        </w:tc>
      </w:tr>
    </w:tbl>
    <w:p w14:paraId="64194C41" w14:textId="77777777" w:rsidR="00F72B2E" w:rsidRDefault="00F72B2E" w:rsidP="00F72B2E"/>
    <w:tbl>
      <w:tblPr>
        <w:tblW w:w="0" w:type="auto"/>
        <w:tblLook w:val="04A0" w:firstRow="1" w:lastRow="0" w:firstColumn="1" w:lastColumn="0" w:noHBand="0" w:noVBand="1"/>
      </w:tblPr>
      <w:tblGrid>
        <w:gridCol w:w="3401"/>
        <w:gridCol w:w="3403"/>
        <w:gridCol w:w="3402"/>
      </w:tblGrid>
      <w:tr w:rsidR="00F72B2E" w14:paraId="64194C45" w14:textId="77777777" w:rsidTr="00B835CF">
        <w:tc>
          <w:tcPr>
            <w:tcW w:w="3448" w:type="dxa"/>
          </w:tcPr>
          <w:p w14:paraId="64194C42" w14:textId="77777777" w:rsidR="00F72B2E" w:rsidRDefault="00F72B2E" w:rsidP="00B835CF">
            <w:r w:rsidRPr="006D2F16">
              <w:rPr>
                <w:b/>
              </w:rPr>
              <w:t>1. Woche</w:t>
            </w:r>
            <w:r>
              <w:t xml:space="preserve"> vom </w:t>
            </w:r>
          </w:p>
        </w:tc>
        <w:tc>
          <w:tcPr>
            <w:tcW w:w="3449" w:type="dxa"/>
          </w:tcPr>
          <w:p w14:paraId="64194C43" w14:textId="77777777" w:rsidR="00F72B2E" w:rsidRDefault="00F72B2E" w:rsidP="00B835CF">
            <w:r>
              <w:t xml:space="preserve">Montag,       </w:t>
            </w:r>
            <w:r w:rsidR="00201BD5">
              <w:t xml:space="preserve">                               </w:t>
            </w:r>
          </w:p>
        </w:tc>
        <w:tc>
          <w:tcPr>
            <w:tcW w:w="3449" w:type="dxa"/>
          </w:tcPr>
          <w:p w14:paraId="64194C44" w14:textId="77777777" w:rsidR="00F72B2E" w:rsidRDefault="00F72B2E" w:rsidP="00B835CF">
            <w:r>
              <w:t>bis Freitag,</w:t>
            </w:r>
          </w:p>
        </w:tc>
      </w:tr>
    </w:tbl>
    <w:p w14:paraId="64194C46" w14:textId="77777777" w:rsidR="00F72B2E" w:rsidRDefault="00F72B2E" w:rsidP="00F72B2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850"/>
        <w:gridCol w:w="992"/>
        <w:gridCol w:w="295"/>
        <w:gridCol w:w="397"/>
        <w:gridCol w:w="992"/>
        <w:gridCol w:w="295"/>
        <w:gridCol w:w="397"/>
        <w:gridCol w:w="992"/>
        <w:gridCol w:w="295"/>
        <w:gridCol w:w="397"/>
        <w:gridCol w:w="992"/>
        <w:gridCol w:w="295"/>
        <w:gridCol w:w="397"/>
        <w:gridCol w:w="992"/>
        <w:gridCol w:w="295"/>
        <w:gridCol w:w="397"/>
      </w:tblGrid>
      <w:tr w:rsidR="00F72B2E" w14:paraId="64194C4E" w14:textId="77777777" w:rsidTr="00B835CF">
        <w:trPr>
          <w:cantSplit/>
        </w:trPr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194C4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C4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Zeit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C4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Montag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C4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Dienstag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C4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Mittwoch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C4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Donnerstag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C4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Freitag</w:t>
            </w:r>
          </w:p>
        </w:tc>
      </w:tr>
      <w:tr w:rsidR="00F72B2E" w14:paraId="64194C60" w14:textId="77777777" w:rsidTr="00B835CF">
        <w:tc>
          <w:tcPr>
            <w:tcW w:w="496" w:type="dxa"/>
          </w:tcPr>
          <w:p w14:paraId="64194C4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</w:tcPr>
          <w:p w14:paraId="64194C5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5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5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5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5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5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5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5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5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5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5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5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5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5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5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5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C72" w14:textId="77777777" w:rsidTr="00B835CF">
        <w:tc>
          <w:tcPr>
            <w:tcW w:w="496" w:type="dxa"/>
          </w:tcPr>
          <w:p w14:paraId="64194C6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0" w:type="dxa"/>
          </w:tcPr>
          <w:p w14:paraId="64194C6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6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6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6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6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6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6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6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6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6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6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6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6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6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7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7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C84" w14:textId="77777777" w:rsidTr="00B835CF">
        <w:tc>
          <w:tcPr>
            <w:tcW w:w="496" w:type="dxa"/>
          </w:tcPr>
          <w:p w14:paraId="64194C7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</w:tcPr>
          <w:p w14:paraId="64194C7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7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7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7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7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7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7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7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7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7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7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7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8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8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8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8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C96" w14:textId="77777777" w:rsidTr="00B835CF">
        <w:tc>
          <w:tcPr>
            <w:tcW w:w="496" w:type="dxa"/>
          </w:tcPr>
          <w:p w14:paraId="64194C8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</w:tcPr>
          <w:p w14:paraId="64194C8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8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8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8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8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8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8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8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8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8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9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9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9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9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9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9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CA8" w14:textId="77777777" w:rsidTr="00B835CF">
        <w:tc>
          <w:tcPr>
            <w:tcW w:w="496" w:type="dxa"/>
            <w:tcBorders>
              <w:bottom w:val="nil"/>
            </w:tcBorders>
          </w:tcPr>
          <w:p w14:paraId="64194C9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0" w:type="dxa"/>
            <w:tcBorders>
              <w:bottom w:val="nil"/>
            </w:tcBorders>
          </w:tcPr>
          <w:p w14:paraId="64194C9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C9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C9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C9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C9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C9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C9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C9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CA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CA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CA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CA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CA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CA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CA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CA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CBA" w14:textId="77777777" w:rsidTr="00B835CF">
        <w:tc>
          <w:tcPr>
            <w:tcW w:w="496" w:type="dxa"/>
            <w:tcBorders>
              <w:top w:val="double" w:sz="4" w:space="0" w:color="auto"/>
            </w:tcBorders>
          </w:tcPr>
          <w:p w14:paraId="64194CA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850" w:type="dxa"/>
            <w:tcBorders>
              <w:top w:val="double" w:sz="4" w:space="0" w:color="auto"/>
            </w:tcBorders>
          </w:tcPr>
          <w:p w14:paraId="64194CA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CA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CA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CA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CA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CA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CB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CB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CB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CB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CB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CB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CB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CB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CB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CB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CCC" w14:textId="77777777" w:rsidTr="00B835CF">
        <w:tc>
          <w:tcPr>
            <w:tcW w:w="496" w:type="dxa"/>
            <w:tcBorders>
              <w:bottom w:val="nil"/>
            </w:tcBorders>
          </w:tcPr>
          <w:p w14:paraId="64194CB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850" w:type="dxa"/>
            <w:tcBorders>
              <w:bottom w:val="nil"/>
            </w:tcBorders>
          </w:tcPr>
          <w:p w14:paraId="64194CB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CB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CB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CB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CC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CC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CC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CC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CC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CC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CC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CC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CC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CC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CC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CC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CDE" w14:textId="77777777" w:rsidTr="00B835CF">
        <w:tc>
          <w:tcPr>
            <w:tcW w:w="496" w:type="dxa"/>
          </w:tcPr>
          <w:p w14:paraId="64194CC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850" w:type="dxa"/>
          </w:tcPr>
          <w:p w14:paraId="64194CC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C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D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D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D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D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D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D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D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D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D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D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D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D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D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D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CF0" w14:textId="77777777" w:rsidTr="00B835CF">
        <w:tc>
          <w:tcPr>
            <w:tcW w:w="496" w:type="dxa"/>
          </w:tcPr>
          <w:p w14:paraId="64194CD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850" w:type="dxa"/>
          </w:tcPr>
          <w:p w14:paraId="64194CE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E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E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E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E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E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E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E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E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E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E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E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E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E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E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E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D02" w14:textId="77777777" w:rsidTr="00B835CF">
        <w:tc>
          <w:tcPr>
            <w:tcW w:w="496" w:type="dxa"/>
          </w:tcPr>
          <w:p w14:paraId="64194CF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0" w:type="dxa"/>
          </w:tcPr>
          <w:p w14:paraId="64194CF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F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F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F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F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F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F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F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F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F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F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CF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CF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CF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0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0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</w:tbl>
    <w:p w14:paraId="64194D03" w14:textId="77777777" w:rsidR="00F72B2E" w:rsidRDefault="00F72B2E" w:rsidP="00F72B2E"/>
    <w:tbl>
      <w:tblPr>
        <w:tblW w:w="10346" w:type="dxa"/>
        <w:tblLook w:val="04A0" w:firstRow="1" w:lastRow="0" w:firstColumn="1" w:lastColumn="0" w:noHBand="0" w:noVBand="1"/>
      </w:tblPr>
      <w:tblGrid>
        <w:gridCol w:w="3448"/>
        <w:gridCol w:w="3449"/>
        <w:gridCol w:w="3449"/>
      </w:tblGrid>
      <w:tr w:rsidR="00F72B2E" w14:paraId="64194D07" w14:textId="77777777" w:rsidTr="00B835CF">
        <w:tc>
          <w:tcPr>
            <w:tcW w:w="3448" w:type="dxa"/>
          </w:tcPr>
          <w:p w14:paraId="64194D04" w14:textId="77777777" w:rsidR="00F72B2E" w:rsidRDefault="00F72B2E" w:rsidP="00B835CF">
            <w:r>
              <w:rPr>
                <w:b/>
              </w:rPr>
              <w:t>2</w:t>
            </w:r>
            <w:r w:rsidRPr="006D2F16">
              <w:rPr>
                <w:b/>
              </w:rPr>
              <w:t>. Woche</w:t>
            </w:r>
            <w:r>
              <w:t xml:space="preserve"> vom </w:t>
            </w:r>
          </w:p>
        </w:tc>
        <w:tc>
          <w:tcPr>
            <w:tcW w:w="3449" w:type="dxa"/>
          </w:tcPr>
          <w:p w14:paraId="64194D05" w14:textId="77777777" w:rsidR="00F72B2E" w:rsidRDefault="00F72B2E" w:rsidP="00B835CF">
            <w:r>
              <w:t xml:space="preserve">Montag,       </w:t>
            </w:r>
            <w:r w:rsidR="00201BD5">
              <w:t xml:space="preserve">                               </w:t>
            </w:r>
          </w:p>
        </w:tc>
        <w:tc>
          <w:tcPr>
            <w:tcW w:w="3449" w:type="dxa"/>
          </w:tcPr>
          <w:p w14:paraId="64194D06" w14:textId="77777777" w:rsidR="00F72B2E" w:rsidRDefault="00F72B2E" w:rsidP="00B835CF">
            <w:r>
              <w:t>bis Freitag,</w:t>
            </w:r>
          </w:p>
        </w:tc>
      </w:tr>
    </w:tbl>
    <w:p w14:paraId="64194D08" w14:textId="77777777" w:rsidR="00F72B2E" w:rsidRDefault="00F72B2E" w:rsidP="00F72B2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850"/>
        <w:gridCol w:w="992"/>
        <w:gridCol w:w="295"/>
        <w:gridCol w:w="397"/>
        <w:gridCol w:w="992"/>
        <w:gridCol w:w="295"/>
        <w:gridCol w:w="397"/>
        <w:gridCol w:w="992"/>
        <w:gridCol w:w="295"/>
        <w:gridCol w:w="397"/>
        <w:gridCol w:w="992"/>
        <w:gridCol w:w="295"/>
        <w:gridCol w:w="397"/>
        <w:gridCol w:w="992"/>
        <w:gridCol w:w="295"/>
        <w:gridCol w:w="397"/>
      </w:tblGrid>
      <w:tr w:rsidR="00F72B2E" w14:paraId="64194D10" w14:textId="77777777" w:rsidTr="00B835CF">
        <w:trPr>
          <w:cantSplit/>
        </w:trPr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194D0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D0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Zeit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D0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Montag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D0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Dienstag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D0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Mittwoch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D0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Donnerstag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D0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Freitag</w:t>
            </w:r>
          </w:p>
        </w:tc>
      </w:tr>
      <w:tr w:rsidR="00F72B2E" w14:paraId="64194D22" w14:textId="77777777" w:rsidTr="00B835CF">
        <w:tc>
          <w:tcPr>
            <w:tcW w:w="496" w:type="dxa"/>
          </w:tcPr>
          <w:p w14:paraId="64194D1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</w:tcPr>
          <w:p w14:paraId="64194D1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1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1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1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1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1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1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1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1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1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1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1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1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1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2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2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D34" w14:textId="77777777" w:rsidTr="00B835CF">
        <w:tc>
          <w:tcPr>
            <w:tcW w:w="496" w:type="dxa"/>
          </w:tcPr>
          <w:p w14:paraId="64194D2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0" w:type="dxa"/>
          </w:tcPr>
          <w:p w14:paraId="64194D2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2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2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2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2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2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2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2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2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2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2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2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3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3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3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3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D46" w14:textId="77777777" w:rsidTr="00B835CF">
        <w:tc>
          <w:tcPr>
            <w:tcW w:w="496" w:type="dxa"/>
          </w:tcPr>
          <w:p w14:paraId="64194D3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</w:tcPr>
          <w:p w14:paraId="64194D3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3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3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3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3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3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3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3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3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3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4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4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4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4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4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4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D58" w14:textId="77777777" w:rsidTr="00B835CF">
        <w:tc>
          <w:tcPr>
            <w:tcW w:w="496" w:type="dxa"/>
          </w:tcPr>
          <w:p w14:paraId="64194D4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</w:tcPr>
          <w:p w14:paraId="64194D4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4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4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4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4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4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4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4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5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5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5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5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5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5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5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5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D6A" w14:textId="77777777" w:rsidTr="00B835CF">
        <w:tc>
          <w:tcPr>
            <w:tcW w:w="496" w:type="dxa"/>
            <w:tcBorders>
              <w:bottom w:val="nil"/>
            </w:tcBorders>
          </w:tcPr>
          <w:p w14:paraId="64194D5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0" w:type="dxa"/>
            <w:tcBorders>
              <w:bottom w:val="nil"/>
            </w:tcBorders>
          </w:tcPr>
          <w:p w14:paraId="64194D5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D5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D5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D5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D5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D5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D6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D6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D6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D6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D6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D6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D6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D6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D6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D6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D7C" w14:textId="77777777" w:rsidTr="00B835CF">
        <w:tc>
          <w:tcPr>
            <w:tcW w:w="496" w:type="dxa"/>
            <w:tcBorders>
              <w:top w:val="double" w:sz="4" w:space="0" w:color="auto"/>
            </w:tcBorders>
          </w:tcPr>
          <w:p w14:paraId="64194D6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850" w:type="dxa"/>
            <w:tcBorders>
              <w:top w:val="double" w:sz="4" w:space="0" w:color="auto"/>
            </w:tcBorders>
          </w:tcPr>
          <w:p w14:paraId="64194D6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D6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D6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D6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D7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D7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D7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D7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D7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D7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D7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D7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D7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D7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D7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D7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D8E" w14:textId="77777777" w:rsidTr="00B835CF">
        <w:tc>
          <w:tcPr>
            <w:tcW w:w="496" w:type="dxa"/>
            <w:tcBorders>
              <w:bottom w:val="nil"/>
            </w:tcBorders>
          </w:tcPr>
          <w:p w14:paraId="64194D7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850" w:type="dxa"/>
            <w:tcBorders>
              <w:bottom w:val="nil"/>
            </w:tcBorders>
          </w:tcPr>
          <w:p w14:paraId="64194D7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D7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D8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D8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D8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D8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D8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D8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D8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D8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D8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D8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D8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D8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D8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D8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DA0" w14:textId="77777777" w:rsidTr="00B835CF">
        <w:tc>
          <w:tcPr>
            <w:tcW w:w="496" w:type="dxa"/>
          </w:tcPr>
          <w:p w14:paraId="64194D8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850" w:type="dxa"/>
          </w:tcPr>
          <w:p w14:paraId="64194D9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9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9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9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9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9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9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9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9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9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9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9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9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9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9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9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DB2" w14:textId="77777777" w:rsidTr="00B835CF">
        <w:tc>
          <w:tcPr>
            <w:tcW w:w="496" w:type="dxa"/>
          </w:tcPr>
          <w:p w14:paraId="64194DA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850" w:type="dxa"/>
          </w:tcPr>
          <w:p w14:paraId="64194DA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A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A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A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A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A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A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A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A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A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A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A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A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A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B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B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DC4" w14:textId="77777777" w:rsidTr="00B835CF">
        <w:tc>
          <w:tcPr>
            <w:tcW w:w="496" w:type="dxa"/>
          </w:tcPr>
          <w:p w14:paraId="64194DB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0" w:type="dxa"/>
          </w:tcPr>
          <w:p w14:paraId="64194DB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B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B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B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B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B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B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B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B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B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B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B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C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C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C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C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</w:tbl>
    <w:p w14:paraId="64194DC5" w14:textId="77777777" w:rsidR="002C1E12" w:rsidRDefault="002C1E12"/>
    <w:p w14:paraId="64194DC6" w14:textId="77777777" w:rsidR="002C1E12" w:rsidRDefault="002C1E12">
      <w:r>
        <w:br w:type="page"/>
      </w:r>
    </w:p>
    <w:tbl>
      <w:tblPr>
        <w:tblW w:w="0" w:type="auto"/>
        <w:tblInd w:w="3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48"/>
        <w:gridCol w:w="3449"/>
        <w:gridCol w:w="3449"/>
      </w:tblGrid>
      <w:tr w:rsidR="00F72B2E" w14:paraId="64194DCA" w14:textId="77777777" w:rsidTr="00F064FF">
        <w:tc>
          <w:tcPr>
            <w:tcW w:w="3448" w:type="dxa"/>
          </w:tcPr>
          <w:p w14:paraId="64194DC7" w14:textId="77777777" w:rsidR="00F72B2E" w:rsidRDefault="00F72B2E" w:rsidP="00B835CF">
            <w:pPr>
              <w:spacing w:before="60" w:after="60"/>
            </w:pPr>
            <w:r>
              <w:lastRenderedPageBreak/>
              <w:t>Student/Studentin:</w:t>
            </w:r>
          </w:p>
        </w:tc>
        <w:tc>
          <w:tcPr>
            <w:tcW w:w="3449" w:type="dxa"/>
          </w:tcPr>
          <w:p w14:paraId="64194DC8" w14:textId="77777777" w:rsidR="00F72B2E" w:rsidRDefault="00F72B2E" w:rsidP="00B835CF">
            <w:pPr>
              <w:spacing w:before="60" w:after="60"/>
            </w:pPr>
            <w:r>
              <w:t>V:</w:t>
            </w:r>
          </w:p>
        </w:tc>
        <w:tc>
          <w:tcPr>
            <w:tcW w:w="3449" w:type="dxa"/>
          </w:tcPr>
          <w:p w14:paraId="64194DC9" w14:textId="77777777" w:rsidR="00F72B2E" w:rsidRDefault="00F72B2E" w:rsidP="00B835CF">
            <w:pPr>
              <w:spacing w:before="60" w:after="60"/>
            </w:pPr>
            <w:r>
              <w:t>N:</w:t>
            </w:r>
          </w:p>
        </w:tc>
      </w:tr>
    </w:tbl>
    <w:p w14:paraId="64194DCB" w14:textId="77777777" w:rsidR="00F72B2E" w:rsidRDefault="00F72B2E" w:rsidP="00F72B2E"/>
    <w:p w14:paraId="64194DCC" w14:textId="77777777" w:rsidR="00F72B2E" w:rsidRDefault="00F72B2E" w:rsidP="00F72B2E"/>
    <w:tbl>
      <w:tblPr>
        <w:tblW w:w="10346" w:type="dxa"/>
        <w:tblLook w:val="04A0" w:firstRow="1" w:lastRow="0" w:firstColumn="1" w:lastColumn="0" w:noHBand="0" w:noVBand="1"/>
      </w:tblPr>
      <w:tblGrid>
        <w:gridCol w:w="3448"/>
        <w:gridCol w:w="3449"/>
        <w:gridCol w:w="3449"/>
      </w:tblGrid>
      <w:tr w:rsidR="00F72B2E" w14:paraId="64194DD0" w14:textId="77777777" w:rsidTr="00B835CF">
        <w:tc>
          <w:tcPr>
            <w:tcW w:w="3448" w:type="dxa"/>
          </w:tcPr>
          <w:p w14:paraId="64194DCD" w14:textId="77777777" w:rsidR="00F72B2E" w:rsidRDefault="00F72B2E" w:rsidP="00B835CF">
            <w:r w:rsidRPr="006D2F16">
              <w:rPr>
                <w:b/>
              </w:rPr>
              <w:t>3. Woche</w:t>
            </w:r>
            <w:r>
              <w:t xml:space="preserve"> vom</w:t>
            </w:r>
          </w:p>
        </w:tc>
        <w:tc>
          <w:tcPr>
            <w:tcW w:w="3449" w:type="dxa"/>
          </w:tcPr>
          <w:p w14:paraId="64194DCE" w14:textId="77777777" w:rsidR="00F72B2E" w:rsidRDefault="00F72B2E" w:rsidP="00B835CF">
            <w:r>
              <w:t xml:space="preserve">Montag,       </w:t>
            </w:r>
            <w:r w:rsidR="00201BD5">
              <w:t xml:space="preserve">                               </w:t>
            </w:r>
          </w:p>
        </w:tc>
        <w:tc>
          <w:tcPr>
            <w:tcW w:w="3449" w:type="dxa"/>
          </w:tcPr>
          <w:p w14:paraId="64194DCF" w14:textId="77777777" w:rsidR="00F72B2E" w:rsidRDefault="00F72B2E" w:rsidP="00B835CF">
            <w:r>
              <w:t>bis Freitag,</w:t>
            </w:r>
          </w:p>
        </w:tc>
      </w:tr>
    </w:tbl>
    <w:p w14:paraId="64194DD1" w14:textId="77777777" w:rsidR="00F72B2E" w:rsidRDefault="00F72B2E" w:rsidP="00F72B2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850"/>
        <w:gridCol w:w="992"/>
        <w:gridCol w:w="295"/>
        <w:gridCol w:w="397"/>
        <w:gridCol w:w="992"/>
        <w:gridCol w:w="295"/>
        <w:gridCol w:w="397"/>
        <w:gridCol w:w="992"/>
        <w:gridCol w:w="295"/>
        <w:gridCol w:w="397"/>
        <w:gridCol w:w="992"/>
        <w:gridCol w:w="295"/>
        <w:gridCol w:w="397"/>
        <w:gridCol w:w="992"/>
        <w:gridCol w:w="295"/>
        <w:gridCol w:w="397"/>
      </w:tblGrid>
      <w:tr w:rsidR="00F72B2E" w14:paraId="64194DD9" w14:textId="77777777" w:rsidTr="00B835CF">
        <w:trPr>
          <w:cantSplit/>
        </w:trPr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194DD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DD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Zeit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DD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Montag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DD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Dienstag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DD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Mittwoch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DD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Donnerstag</w:t>
            </w:r>
          </w:p>
        </w:tc>
        <w:tc>
          <w:tcPr>
            <w:tcW w:w="1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94DD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Freitag</w:t>
            </w:r>
          </w:p>
        </w:tc>
      </w:tr>
      <w:tr w:rsidR="00F72B2E" w14:paraId="64194DEB" w14:textId="77777777" w:rsidTr="00B835CF">
        <w:tc>
          <w:tcPr>
            <w:tcW w:w="496" w:type="dxa"/>
          </w:tcPr>
          <w:p w14:paraId="64194DD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850" w:type="dxa"/>
          </w:tcPr>
          <w:p w14:paraId="64194DD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D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D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D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D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E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E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E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E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E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E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E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E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E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E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E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DFD" w14:textId="77777777" w:rsidTr="00B835CF">
        <w:tc>
          <w:tcPr>
            <w:tcW w:w="496" w:type="dxa"/>
          </w:tcPr>
          <w:p w14:paraId="64194DE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850" w:type="dxa"/>
          </w:tcPr>
          <w:p w14:paraId="64194DE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E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E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F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F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F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F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F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F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F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F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F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F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DF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DF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DF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E0F" w14:textId="77777777" w:rsidTr="00B835CF">
        <w:tc>
          <w:tcPr>
            <w:tcW w:w="496" w:type="dxa"/>
          </w:tcPr>
          <w:p w14:paraId="64194DF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850" w:type="dxa"/>
          </w:tcPr>
          <w:p w14:paraId="64194DF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0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0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0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0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0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0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0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0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0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0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0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0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0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0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0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E21" w14:textId="77777777" w:rsidTr="00B835CF">
        <w:tc>
          <w:tcPr>
            <w:tcW w:w="496" w:type="dxa"/>
          </w:tcPr>
          <w:p w14:paraId="64194E1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850" w:type="dxa"/>
          </w:tcPr>
          <w:p w14:paraId="64194E1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1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1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1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1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1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1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1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1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1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1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1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1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1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1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2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E33" w14:textId="77777777" w:rsidTr="00B835CF">
        <w:tc>
          <w:tcPr>
            <w:tcW w:w="496" w:type="dxa"/>
            <w:tcBorders>
              <w:bottom w:val="nil"/>
            </w:tcBorders>
          </w:tcPr>
          <w:p w14:paraId="64194E2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850" w:type="dxa"/>
            <w:tcBorders>
              <w:bottom w:val="nil"/>
            </w:tcBorders>
          </w:tcPr>
          <w:p w14:paraId="64194E2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E2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E2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E2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E2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E2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E2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E2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E2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E2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E2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E2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E2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E3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E3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E3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E45" w14:textId="77777777" w:rsidTr="00B835CF">
        <w:tc>
          <w:tcPr>
            <w:tcW w:w="496" w:type="dxa"/>
            <w:tcBorders>
              <w:top w:val="double" w:sz="4" w:space="0" w:color="auto"/>
            </w:tcBorders>
          </w:tcPr>
          <w:p w14:paraId="64194E3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850" w:type="dxa"/>
            <w:tcBorders>
              <w:top w:val="double" w:sz="4" w:space="0" w:color="auto"/>
            </w:tcBorders>
          </w:tcPr>
          <w:p w14:paraId="64194E3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E3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E3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E3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E3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E3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E3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E3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E3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E3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E3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E4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E4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</w:tcPr>
          <w:p w14:paraId="64194E4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top w:val="double" w:sz="4" w:space="0" w:color="auto"/>
            </w:tcBorders>
          </w:tcPr>
          <w:p w14:paraId="64194E4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top w:val="double" w:sz="4" w:space="0" w:color="auto"/>
            </w:tcBorders>
          </w:tcPr>
          <w:p w14:paraId="64194E4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E57" w14:textId="77777777" w:rsidTr="00B835CF">
        <w:tc>
          <w:tcPr>
            <w:tcW w:w="496" w:type="dxa"/>
            <w:tcBorders>
              <w:bottom w:val="nil"/>
            </w:tcBorders>
          </w:tcPr>
          <w:p w14:paraId="64194E4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850" w:type="dxa"/>
            <w:tcBorders>
              <w:bottom w:val="nil"/>
            </w:tcBorders>
          </w:tcPr>
          <w:p w14:paraId="64194E4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E4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E4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E4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E4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E4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E4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E4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E4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E5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E5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E5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E5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14:paraId="64194E5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  <w:tcBorders>
              <w:bottom w:val="nil"/>
            </w:tcBorders>
          </w:tcPr>
          <w:p w14:paraId="64194E5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  <w:tcBorders>
              <w:bottom w:val="nil"/>
            </w:tcBorders>
          </w:tcPr>
          <w:p w14:paraId="64194E5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E69" w14:textId="77777777" w:rsidTr="00B835CF">
        <w:tc>
          <w:tcPr>
            <w:tcW w:w="496" w:type="dxa"/>
          </w:tcPr>
          <w:p w14:paraId="64194E5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850" w:type="dxa"/>
          </w:tcPr>
          <w:p w14:paraId="64194E5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5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5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5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5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5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5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6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6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6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6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6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6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6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6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6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E7B" w14:textId="77777777" w:rsidTr="00B835CF">
        <w:tc>
          <w:tcPr>
            <w:tcW w:w="496" w:type="dxa"/>
          </w:tcPr>
          <w:p w14:paraId="64194E6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850" w:type="dxa"/>
          </w:tcPr>
          <w:p w14:paraId="64194E6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6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6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6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6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7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7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7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7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7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7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7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7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7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7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7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  <w:tr w:rsidR="00F72B2E" w14:paraId="64194E8D" w14:textId="77777777" w:rsidTr="00B835CF">
        <w:tc>
          <w:tcPr>
            <w:tcW w:w="496" w:type="dxa"/>
          </w:tcPr>
          <w:p w14:paraId="64194E7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850" w:type="dxa"/>
          </w:tcPr>
          <w:p w14:paraId="64194E7D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7E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7F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80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81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82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83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84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85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86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87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88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89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992" w:type="dxa"/>
          </w:tcPr>
          <w:p w14:paraId="64194E8A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295" w:type="dxa"/>
          </w:tcPr>
          <w:p w14:paraId="64194E8B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  <w:tc>
          <w:tcPr>
            <w:tcW w:w="397" w:type="dxa"/>
          </w:tcPr>
          <w:p w14:paraId="64194E8C" w14:textId="77777777" w:rsidR="00F72B2E" w:rsidRDefault="00F72B2E" w:rsidP="00B835CF">
            <w:pPr>
              <w:tabs>
                <w:tab w:val="left" w:pos="2835"/>
                <w:tab w:val="left" w:pos="5954"/>
              </w:tabs>
              <w:spacing w:before="60" w:after="60"/>
              <w:rPr>
                <w:sz w:val="20"/>
              </w:rPr>
            </w:pPr>
          </w:p>
        </w:tc>
      </w:tr>
    </w:tbl>
    <w:p w14:paraId="64194E8E" w14:textId="77777777" w:rsidR="00F72B2E" w:rsidRDefault="00F72B2E" w:rsidP="00F72B2E"/>
    <w:p w14:paraId="641950DC" w14:textId="32860F9F" w:rsidR="00F72B2E" w:rsidRDefault="00F72B2E" w:rsidP="00F72B2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47"/>
        <w:gridCol w:w="496"/>
        <w:gridCol w:w="850"/>
        <w:gridCol w:w="908"/>
        <w:gridCol w:w="379"/>
        <w:gridCol w:w="398"/>
      </w:tblGrid>
      <w:tr w:rsidR="00F72B2E" w:rsidRPr="00F064FF" w14:paraId="641950E0" w14:textId="77777777" w:rsidTr="00B835CF">
        <w:trPr>
          <w:cantSplit/>
        </w:trPr>
        <w:tc>
          <w:tcPr>
            <w:tcW w:w="6747" w:type="dxa"/>
            <w:tcBorders>
              <w:top w:val="nil"/>
              <w:left w:val="nil"/>
              <w:bottom w:val="nil"/>
              <w:right w:val="nil"/>
            </w:tcBorders>
          </w:tcPr>
          <w:p w14:paraId="641950DD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b/>
                <w:sz w:val="16"/>
                <w:szCs w:val="16"/>
              </w:rPr>
            </w:pPr>
          </w:p>
        </w:tc>
        <w:tc>
          <w:tcPr>
            <w:tcW w:w="303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41950DE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rPr>
                <w:b/>
                <w:sz w:val="16"/>
                <w:szCs w:val="16"/>
              </w:rPr>
            </w:pPr>
            <w:r w:rsidRPr="00F064FF">
              <w:rPr>
                <w:b/>
                <w:sz w:val="16"/>
                <w:szCs w:val="16"/>
              </w:rPr>
              <w:t>Beispiel:</w:t>
            </w:r>
          </w:p>
          <w:p w14:paraId="641950DF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rPr>
                <w:b/>
                <w:sz w:val="16"/>
                <w:szCs w:val="16"/>
              </w:rPr>
            </w:pPr>
          </w:p>
        </w:tc>
      </w:tr>
      <w:tr w:rsidR="00F72B2E" w:rsidRPr="00F064FF" w14:paraId="641950ED" w14:textId="77777777" w:rsidTr="00B835CF">
        <w:trPr>
          <w:cantSplit/>
        </w:trPr>
        <w:tc>
          <w:tcPr>
            <w:tcW w:w="674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41950E1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rPr>
                <w:b/>
                <w:sz w:val="16"/>
                <w:szCs w:val="16"/>
              </w:rPr>
            </w:pPr>
          </w:p>
          <w:p w14:paraId="641950E2" w14:textId="77777777" w:rsidR="00F72B2E" w:rsidRPr="00F064FF" w:rsidRDefault="00F72B2E" w:rsidP="00F064FF">
            <w:pPr>
              <w:pStyle w:val="05vor"/>
              <w:tabs>
                <w:tab w:val="left" w:pos="567"/>
                <w:tab w:val="left" w:pos="851"/>
                <w:tab w:val="left" w:pos="5954"/>
              </w:tabs>
              <w:spacing w:before="60" w:after="60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U</w:t>
            </w:r>
            <w:r w:rsidRPr="00F064FF">
              <w:rPr>
                <w:sz w:val="16"/>
                <w:szCs w:val="16"/>
              </w:rPr>
              <w:tab/>
              <w:t>=</w:t>
            </w:r>
            <w:r w:rsidRPr="00F064FF">
              <w:rPr>
                <w:sz w:val="16"/>
                <w:szCs w:val="16"/>
              </w:rPr>
              <w:tab/>
              <w:t>Unterrichten</w:t>
            </w:r>
          </w:p>
          <w:p w14:paraId="641950E3" w14:textId="77777777" w:rsidR="00F72B2E" w:rsidRPr="00F064FF" w:rsidRDefault="00F72B2E" w:rsidP="00F064FF">
            <w:pPr>
              <w:pStyle w:val="05vor"/>
              <w:tabs>
                <w:tab w:val="left" w:pos="567"/>
                <w:tab w:val="left" w:pos="851"/>
                <w:tab w:val="left" w:pos="5954"/>
              </w:tabs>
              <w:spacing w:before="60" w:after="60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H</w:t>
            </w:r>
            <w:r w:rsidRPr="00F064FF">
              <w:rPr>
                <w:sz w:val="16"/>
                <w:szCs w:val="16"/>
              </w:rPr>
              <w:tab/>
              <w:t>=</w:t>
            </w:r>
            <w:r w:rsidRPr="00F064FF">
              <w:rPr>
                <w:sz w:val="16"/>
                <w:szCs w:val="16"/>
              </w:rPr>
              <w:tab/>
              <w:t>Hospitieren</w:t>
            </w:r>
          </w:p>
          <w:p w14:paraId="641950E4" w14:textId="77777777" w:rsidR="00F72B2E" w:rsidRPr="00F064FF" w:rsidRDefault="00F72B2E" w:rsidP="00F064FF">
            <w:pPr>
              <w:pStyle w:val="05vor"/>
              <w:tabs>
                <w:tab w:val="left" w:pos="567"/>
                <w:tab w:val="left" w:pos="851"/>
                <w:tab w:val="left" w:pos="5954"/>
              </w:tabs>
              <w:spacing w:before="60" w:after="60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S</w:t>
            </w:r>
            <w:r w:rsidRPr="00F064FF">
              <w:rPr>
                <w:sz w:val="16"/>
                <w:szCs w:val="16"/>
              </w:rPr>
              <w:tab/>
              <w:t>=</w:t>
            </w:r>
            <w:r w:rsidRPr="00F064FF">
              <w:rPr>
                <w:sz w:val="16"/>
                <w:szCs w:val="16"/>
              </w:rPr>
              <w:tab/>
              <w:t>Studentin/Student</w:t>
            </w:r>
          </w:p>
          <w:p w14:paraId="641950E5" w14:textId="77777777" w:rsidR="00F72B2E" w:rsidRPr="00F064FF" w:rsidRDefault="00F72B2E" w:rsidP="00F064FF">
            <w:pPr>
              <w:pStyle w:val="05vor"/>
              <w:tabs>
                <w:tab w:val="left" w:pos="567"/>
                <w:tab w:val="left" w:pos="851"/>
                <w:tab w:val="left" w:pos="5954"/>
              </w:tabs>
              <w:spacing w:before="60" w:after="60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PL</w:t>
            </w:r>
            <w:r w:rsidRPr="00F064FF">
              <w:rPr>
                <w:sz w:val="16"/>
                <w:szCs w:val="16"/>
              </w:rPr>
              <w:tab/>
              <w:t>=</w:t>
            </w:r>
            <w:r w:rsidRPr="00F064FF">
              <w:rPr>
                <w:sz w:val="16"/>
                <w:szCs w:val="16"/>
              </w:rPr>
              <w:tab/>
              <w:t>Praktikumsleitung</w:t>
            </w:r>
          </w:p>
          <w:p w14:paraId="641950E6" w14:textId="77777777" w:rsidR="00F72B2E" w:rsidRPr="00F064FF" w:rsidRDefault="00F72B2E" w:rsidP="00F064FF">
            <w:pPr>
              <w:pStyle w:val="05vor"/>
              <w:tabs>
                <w:tab w:val="left" w:pos="567"/>
                <w:tab w:val="left" w:pos="851"/>
                <w:tab w:val="left" w:pos="5954"/>
              </w:tabs>
              <w:spacing w:before="60" w:after="60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F1</w:t>
            </w:r>
            <w:r w:rsidRPr="00F064FF">
              <w:rPr>
                <w:sz w:val="16"/>
                <w:szCs w:val="16"/>
              </w:rPr>
              <w:tab/>
              <w:t>=</w:t>
            </w:r>
            <w:r w:rsidRPr="00F064FF">
              <w:rPr>
                <w:sz w:val="16"/>
                <w:szCs w:val="16"/>
              </w:rPr>
              <w:tab/>
              <w:t>Fachpraktikumsleitung 1</w:t>
            </w:r>
          </w:p>
          <w:p w14:paraId="641950E7" w14:textId="77777777" w:rsidR="00F72B2E" w:rsidRPr="00F064FF" w:rsidRDefault="00F72B2E" w:rsidP="00F064FF">
            <w:pPr>
              <w:pStyle w:val="05vor"/>
              <w:tabs>
                <w:tab w:val="left" w:pos="567"/>
                <w:tab w:val="left" w:pos="851"/>
                <w:tab w:val="left" w:pos="5954"/>
              </w:tabs>
              <w:spacing w:before="60" w:after="60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F2</w:t>
            </w:r>
            <w:r w:rsidRPr="00F064FF">
              <w:rPr>
                <w:sz w:val="16"/>
                <w:szCs w:val="16"/>
              </w:rPr>
              <w:tab/>
              <w:t>=</w:t>
            </w:r>
            <w:r w:rsidRPr="00F064FF">
              <w:rPr>
                <w:sz w:val="16"/>
                <w:szCs w:val="16"/>
              </w:rPr>
              <w:tab/>
              <w:t>Fachpraktikumsleitung 2</w:t>
            </w:r>
          </w:p>
          <w:p w14:paraId="641950E8" w14:textId="77777777" w:rsidR="00F72B2E" w:rsidRPr="00F064FF" w:rsidRDefault="00F72B2E" w:rsidP="00F064FF">
            <w:pPr>
              <w:pStyle w:val="05vor"/>
              <w:tabs>
                <w:tab w:val="left" w:pos="567"/>
                <w:tab w:val="left" w:pos="851"/>
                <w:tab w:val="left" w:pos="5954"/>
              </w:tabs>
              <w:spacing w:before="60" w:after="60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*</w:t>
            </w:r>
            <w:r w:rsidRPr="00F064FF">
              <w:rPr>
                <w:sz w:val="16"/>
                <w:szCs w:val="16"/>
              </w:rPr>
              <w:tab/>
              <w:t>=</w:t>
            </w:r>
            <w:r w:rsidRPr="00F064FF">
              <w:rPr>
                <w:sz w:val="16"/>
                <w:szCs w:val="16"/>
              </w:rPr>
              <w:tab/>
              <w:t>PL nicht anwesend, Student/Studentin unterrichtet alleine</w:t>
            </w:r>
          </w:p>
          <w:p w14:paraId="641950E9" w14:textId="77777777" w:rsidR="00F72B2E" w:rsidRPr="00F064FF" w:rsidRDefault="00F72B2E" w:rsidP="00F064FF">
            <w:pPr>
              <w:pStyle w:val="05vor"/>
              <w:tabs>
                <w:tab w:val="left" w:pos="567"/>
                <w:tab w:val="left" w:pos="851"/>
                <w:tab w:val="left" w:pos="5954"/>
              </w:tabs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nil"/>
              <w:left w:val="nil"/>
            </w:tcBorders>
          </w:tcPr>
          <w:p w14:paraId="641950EA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41950EB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b/>
                <w:sz w:val="16"/>
                <w:szCs w:val="16"/>
              </w:rPr>
            </w:pPr>
            <w:r w:rsidRPr="00F064FF">
              <w:rPr>
                <w:b/>
                <w:sz w:val="16"/>
                <w:szCs w:val="16"/>
              </w:rPr>
              <w:t>Zeit</w:t>
            </w:r>
          </w:p>
        </w:tc>
        <w:tc>
          <w:tcPr>
            <w:tcW w:w="1685" w:type="dxa"/>
            <w:gridSpan w:val="3"/>
            <w:tcBorders>
              <w:top w:val="single" w:sz="4" w:space="0" w:color="auto"/>
            </w:tcBorders>
          </w:tcPr>
          <w:p w14:paraId="641950EC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b/>
                <w:sz w:val="16"/>
                <w:szCs w:val="16"/>
              </w:rPr>
            </w:pPr>
            <w:r w:rsidRPr="00F064FF">
              <w:rPr>
                <w:b/>
                <w:sz w:val="16"/>
                <w:szCs w:val="16"/>
              </w:rPr>
              <w:t>Montag</w:t>
            </w:r>
          </w:p>
        </w:tc>
      </w:tr>
      <w:tr w:rsidR="00F72B2E" w:rsidRPr="00F064FF" w14:paraId="641950F4" w14:textId="77777777" w:rsidTr="00B835CF">
        <w:trPr>
          <w:cantSplit/>
        </w:trPr>
        <w:tc>
          <w:tcPr>
            <w:tcW w:w="6747" w:type="dxa"/>
            <w:vMerge/>
            <w:tcBorders>
              <w:left w:val="nil"/>
              <w:bottom w:val="nil"/>
            </w:tcBorders>
          </w:tcPr>
          <w:p w14:paraId="641950EE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496" w:type="dxa"/>
          </w:tcPr>
          <w:p w14:paraId="641950EF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1</w:t>
            </w:r>
          </w:p>
        </w:tc>
        <w:tc>
          <w:tcPr>
            <w:tcW w:w="850" w:type="dxa"/>
          </w:tcPr>
          <w:p w14:paraId="641950F0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07.30</w:t>
            </w:r>
          </w:p>
        </w:tc>
        <w:tc>
          <w:tcPr>
            <w:tcW w:w="908" w:type="dxa"/>
          </w:tcPr>
          <w:p w14:paraId="641950F1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Deutsch</w:t>
            </w:r>
          </w:p>
        </w:tc>
        <w:tc>
          <w:tcPr>
            <w:tcW w:w="379" w:type="dxa"/>
          </w:tcPr>
          <w:p w14:paraId="641950F2" w14:textId="77777777" w:rsidR="00F72B2E" w:rsidRPr="00F064FF" w:rsidRDefault="00F72B2E" w:rsidP="00F064FF">
            <w:pPr>
              <w:pStyle w:val="berschrift2"/>
              <w:numPr>
                <w:ilvl w:val="0"/>
                <w:numId w:val="0"/>
              </w:num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398" w:type="dxa"/>
          </w:tcPr>
          <w:p w14:paraId="641950F3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PL</w:t>
            </w:r>
          </w:p>
        </w:tc>
      </w:tr>
      <w:tr w:rsidR="00F72B2E" w:rsidRPr="00F064FF" w14:paraId="641950FB" w14:textId="77777777" w:rsidTr="00B835CF">
        <w:trPr>
          <w:cantSplit/>
        </w:trPr>
        <w:tc>
          <w:tcPr>
            <w:tcW w:w="6747" w:type="dxa"/>
            <w:vMerge/>
            <w:tcBorders>
              <w:left w:val="nil"/>
              <w:bottom w:val="nil"/>
            </w:tcBorders>
          </w:tcPr>
          <w:p w14:paraId="641950F5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496" w:type="dxa"/>
          </w:tcPr>
          <w:p w14:paraId="641950F6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2</w:t>
            </w:r>
          </w:p>
        </w:tc>
        <w:tc>
          <w:tcPr>
            <w:tcW w:w="850" w:type="dxa"/>
          </w:tcPr>
          <w:p w14:paraId="641950F7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08.20</w:t>
            </w:r>
          </w:p>
        </w:tc>
        <w:tc>
          <w:tcPr>
            <w:tcW w:w="908" w:type="dxa"/>
          </w:tcPr>
          <w:p w14:paraId="641950F8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Deutsch</w:t>
            </w:r>
          </w:p>
        </w:tc>
        <w:tc>
          <w:tcPr>
            <w:tcW w:w="379" w:type="dxa"/>
          </w:tcPr>
          <w:p w14:paraId="641950F9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b/>
                <w:sz w:val="16"/>
                <w:szCs w:val="16"/>
              </w:rPr>
            </w:pPr>
            <w:r w:rsidRPr="00F064FF">
              <w:rPr>
                <w:b/>
                <w:sz w:val="16"/>
                <w:szCs w:val="16"/>
              </w:rPr>
              <w:t>U</w:t>
            </w:r>
          </w:p>
        </w:tc>
        <w:tc>
          <w:tcPr>
            <w:tcW w:w="398" w:type="dxa"/>
          </w:tcPr>
          <w:p w14:paraId="641950FA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PL</w:t>
            </w:r>
          </w:p>
        </w:tc>
      </w:tr>
      <w:tr w:rsidR="00F72B2E" w:rsidRPr="00F064FF" w14:paraId="64195102" w14:textId="77777777" w:rsidTr="00B835CF">
        <w:trPr>
          <w:cantSplit/>
        </w:trPr>
        <w:tc>
          <w:tcPr>
            <w:tcW w:w="6747" w:type="dxa"/>
            <w:vMerge/>
            <w:tcBorders>
              <w:left w:val="nil"/>
              <w:bottom w:val="nil"/>
            </w:tcBorders>
          </w:tcPr>
          <w:p w14:paraId="641950FC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496" w:type="dxa"/>
          </w:tcPr>
          <w:p w14:paraId="641950FD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3</w:t>
            </w:r>
          </w:p>
        </w:tc>
        <w:tc>
          <w:tcPr>
            <w:tcW w:w="850" w:type="dxa"/>
          </w:tcPr>
          <w:p w14:paraId="641950FE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09.10</w:t>
            </w:r>
          </w:p>
        </w:tc>
        <w:tc>
          <w:tcPr>
            <w:tcW w:w="908" w:type="dxa"/>
          </w:tcPr>
          <w:p w14:paraId="641950FF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Franz</w:t>
            </w:r>
          </w:p>
        </w:tc>
        <w:tc>
          <w:tcPr>
            <w:tcW w:w="379" w:type="dxa"/>
          </w:tcPr>
          <w:p w14:paraId="64195100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b/>
                <w:sz w:val="16"/>
                <w:szCs w:val="16"/>
              </w:rPr>
            </w:pPr>
            <w:r w:rsidRPr="00F064FF">
              <w:rPr>
                <w:b/>
                <w:sz w:val="16"/>
                <w:szCs w:val="16"/>
              </w:rPr>
              <w:t>H</w:t>
            </w:r>
          </w:p>
        </w:tc>
        <w:tc>
          <w:tcPr>
            <w:tcW w:w="398" w:type="dxa"/>
          </w:tcPr>
          <w:p w14:paraId="64195101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PL</w:t>
            </w:r>
          </w:p>
        </w:tc>
      </w:tr>
      <w:tr w:rsidR="00F72B2E" w:rsidRPr="00F064FF" w14:paraId="64195109" w14:textId="77777777" w:rsidTr="00B835CF">
        <w:trPr>
          <w:cantSplit/>
        </w:trPr>
        <w:tc>
          <w:tcPr>
            <w:tcW w:w="6747" w:type="dxa"/>
            <w:vMerge/>
            <w:tcBorders>
              <w:left w:val="nil"/>
              <w:bottom w:val="nil"/>
            </w:tcBorders>
          </w:tcPr>
          <w:p w14:paraId="64195103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496" w:type="dxa"/>
          </w:tcPr>
          <w:p w14:paraId="64195104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4</w:t>
            </w:r>
          </w:p>
        </w:tc>
        <w:tc>
          <w:tcPr>
            <w:tcW w:w="850" w:type="dxa"/>
          </w:tcPr>
          <w:p w14:paraId="64195105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10.20</w:t>
            </w:r>
          </w:p>
        </w:tc>
        <w:tc>
          <w:tcPr>
            <w:tcW w:w="908" w:type="dxa"/>
          </w:tcPr>
          <w:p w14:paraId="64195106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Englisch</w:t>
            </w:r>
          </w:p>
        </w:tc>
        <w:tc>
          <w:tcPr>
            <w:tcW w:w="379" w:type="dxa"/>
          </w:tcPr>
          <w:p w14:paraId="64195107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b/>
                <w:sz w:val="16"/>
                <w:szCs w:val="16"/>
              </w:rPr>
            </w:pPr>
            <w:r w:rsidRPr="00F064FF">
              <w:rPr>
                <w:b/>
                <w:sz w:val="16"/>
                <w:szCs w:val="16"/>
              </w:rPr>
              <w:t>*</w:t>
            </w:r>
          </w:p>
        </w:tc>
        <w:tc>
          <w:tcPr>
            <w:tcW w:w="398" w:type="dxa"/>
          </w:tcPr>
          <w:p w14:paraId="64195108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S</w:t>
            </w:r>
          </w:p>
        </w:tc>
      </w:tr>
      <w:tr w:rsidR="00F72B2E" w:rsidRPr="00F064FF" w14:paraId="64195110" w14:textId="77777777" w:rsidTr="00B835CF">
        <w:trPr>
          <w:cantSplit/>
        </w:trPr>
        <w:tc>
          <w:tcPr>
            <w:tcW w:w="6747" w:type="dxa"/>
            <w:vMerge/>
            <w:tcBorders>
              <w:left w:val="nil"/>
              <w:bottom w:val="nil"/>
            </w:tcBorders>
          </w:tcPr>
          <w:p w14:paraId="6419510A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496" w:type="dxa"/>
            <w:tcBorders>
              <w:bottom w:val="nil"/>
            </w:tcBorders>
          </w:tcPr>
          <w:p w14:paraId="6419510B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bottom w:val="nil"/>
            </w:tcBorders>
          </w:tcPr>
          <w:p w14:paraId="6419510C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11.10</w:t>
            </w:r>
          </w:p>
        </w:tc>
        <w:tc>
          <w:tcPr>
            <w:tcW w:w="908" w:type="dxa"/>
            <w:tcBorders>
              <w:bottom w:val="nil"/>
            </w:tcBorders>
          </w:tcPr>
          <w:p w14:paraId="6419510D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79" w:type="dxa"/>
            <w:tcBorders>
              <w:bottom w:val="nil"/>
            </w:tcBorders>
          </w:tcPr>
          <w:p w14:paraId="6419510E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98" w:type="dxa"/>
            <w:tcBorders>
              <w:bottom w:val="nil"/>
            </w:tcBorders>
          </w:tcPr>
          <w:p w14:paraId="6419510F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F72B2E" w:rsidRPr="00F064FF" w14:paraId="64195117" w14:textId="77777777" w:rsidTr="00B835CF">
        <w:trPr>
          <w:cantSplit/>
        </w:trPr>
        <w:tc>
          <w:tcPr>
            <w:tcW w:w="6747" w:type="dxa"/>
            <w:vMerge/>
            <w:tcBorders>
              <w:left w:val="nil"/>
              <w:bottom w:val="nil"/>
            </w:tcBorders>
          </w:tcPr>
          <w:p w14:paraId="64195111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496" w:type="dxa"/>
            <w:tcBorders>
              <w:top w:val="double" w:sz="4" w:space="0" w:color="auto"/>
            </w:tcBorders>
          </w:tcPr>
          <w:p w14:paraId="64195112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double" w:sz="4" w:space="0" w:color="auto"/>
            </w:tcBorders>
          </w:tcPr>
          <w:p w14:paraId="64195113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13.45</w:t>
            </w:r>
          </w:p>
        </w:tc>
        <w:tc>
          <w:tcPr>
            <w:tcW w:w="908" w:type="dxa"/>
            <w:tcBorders>
              <w:top w:val="double" w:sz="4" w:space="0" w:color="auto"/>
            </w:tcBorders>
          </w:tcPr>
          <w:p w14:paraId="64195114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HW</w:t>
            </w:r>
          </w:p>
        </w:tc>
        <w:tc>
          <w:tcPr>
            <w:tcW w:w="379" w:type="dxa"/>
            <w:tcBorders>
              <w:top w:val="double" w:sz="4" w:space="0" w:color="auto"/>
            </w:tcBorders>
            <w:vAlign w:val="center"/>
          </w:tcPr>
          <w:p w14:paraId="64195115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b/>
                <w:sz w:val="16"/>
                <w:szCs w:val="16"/>
              </w:rPr>
            </w:pPr>
            <w:r w:rsidRPr="00F064FF">
              <w:rPr>
                <w:b/>
                <w:sz w:val="16"/>
                <w:szCs w:val="16"/>
              </w:rPr>
              <w:t>U</w:t>
            </w:r>
          </w:p>
        </w:tc>
        <w:tc>
          <w:tcPr>
            <w:tcW w:w="398" w:type="dxa"/>
            <w:tcBorders>
              <w:top w:val="double" w:sz="4" w:space="0" w:color="auto"/>
            </w:tcBorders>
          </w:tcPr>
          <w:p w14:paraId="64195116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F2</w:t>
            </w:r>
          </w:p>
        </w:tc>
      </w:tr>
      <w:tr w:rsidR="00F72B2E" w:rsidRPr="00F064FF" w14:paraId="6419511E" w14:textId="77777777" w:rsidTr="00B835CF">
        <w:trPr>
          <w:cantSplit/>
        </w:trPr>
        <w:tc>
          <w:tcPr>
            <w:tcW w:w="6747" w:type="dxa"/>
            <w:vMerge/>
            <w:tcBorders>
              <w:left w:val="nil"/>
              <w:bottom w:val="nil"/>
            </w:tcBorders>
          </w:tcPr>
          <w:p w14:paraId="64195118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496" w:type="dxa"/>
          </w:tcPr>
          <w:p w14:paraId="64195119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7</w:t>
            </w:r>
          </w:p>
        </w:tc>
        <w:tc>
          <w:tcPr>
            <w:tcW w:w="850" w:type="dxa"/>
          </w:tcPr>
          <w:p w14:paraId="6419511A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14.35</w:t>
            </w:r>
          </w:p>
        </w:tc>
        <w:tc>
          <w:tcPr>
            <w:tcW w:w="908" w:type="dxa"/>
          </w:tcPr>
          <w:p w14:paraId="6419511B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HW</w:t>
            </w:r>
          </w:p>
        </w:tc>
        <w:tc>
          <w:tcPr>
            <w:tcW w:w="379" w:type="dxa"/>
          </w:tcPr>
          <w:p w14:paraId="6419511C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b/>
                <w:sz w:val="16"/>
                <w:szCs w:val="16"/>
              </w:rPr>
            </w:pPr>
            <w:r w:rsidRPr="00F064FF">
              <w:rPr>
                <w:b/>
                <w:sz w:val="16"/>
                <w:szCs w:val="16"/>
              </w:rPr>
              <w:t>U</w:t>
            </w:r>
          </w:p>
        </w:tc>
        <w:tc>
          <w:tcPr>
            <w:tcW w:w="398" w:type="dxa"/>
          </w:tcPr>
          <w:p w14:paraId="6419511D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F2</w:t>
            </w:r>
          </w:p>
        </w:tc>
      </w:tr>
      <w:tr w:rsidR="00F72B2E" w:rsidRPr="00F064FF" w14:paraId="64195125" w14:textId="77777777" w:rsidTr="00B835CF">
        <w:trPr>
          <w:cantSplit/>
        </w:trPr>
        <w:tc>
          <w:tcPr>
            <w:tcW w:w="6747" w:type="dxa"/>
            <w:vMerge/>
            <w:tcBorders>
              <w:left w:val="nil"/>
              <w:bottom w:val="nil"/>
            </w:tcBorders>
          </w:tcPr>
          <w:p w14:paraId="6419511F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496" w:type="dxa"/>
          </w:tcPr>
          <w:p w14:paraId="64195120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8</w:t>
            </w:r>
          </w:p>
        </w:tc>
        <w:tc>
          <w:tcPr>
            <w:tcW w:w="850" w:type="dxa"/>
          </w:tcPr>
          <w:p w14:paraId="64195121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15.35</w:t>
            </w:r>
          </w:p>
        </w:tc>
        <w:tc>
          <w:tcPr>
            <w:tcW w:w="908" w:type="dxa"/>
          </w:tcPr>
          <w:p w14:paraId="64195122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HW</w:t>
            </w:r>
          </w:p>
        </w:tc>
        <w:tc>
          <w:tcPr>
            <w:tcW w:w="379" w:type="dxa"/>
          </w:tcPr>
          <w:p w14:paraId="64195123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b/>
                <w:sz w:val="16"/>
                <w:szCs w:val="16"/>
              </w:rPr>
            </w:pPr>
            <w:r w:rsidRPr="00F064FF">
              <w:rPr>
                <w:b/>
                <w:sz w:val="16"/>
                <w:szCs w:val="16"/>
              </w:rPr>
              <w:t>U</w:t>
            </w:r>
          </w:p>
        </w:tc>
        <w:tc>
          <w:tcPr>
            <w:tcW w:w="398" w:type="dxa"/>
          </w:tcPr>
          <w:p w14:paraId="64195124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F2</w:t>
            </w:r>
          </w:p>
        </w:tc>
      </w:tr>
      <w:tr w:rsidR="00F72B2E" w:rsidRPr="00F064FF" w14:paraId="6419512C" w14:textId="77777777" w:rsidTr="00B835CF">
        <w:trPr>
          <w:cantSplit/>
        </w:trPr>
        <w:tc>
          <w:tcPr>
            <w:tcW w:w="6747" w:type="dxa"/>
            <w:vMerge/>
            <w:tcBorders>
              <w:left w:val="nil"/>
              <w:bottom w:val="nil"/>
            </w:tcBorders>
          </w:tcPr>
          <w:p w14:paraId="64195126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496" w:type="dxa"/>
          </w:tcPr>
          <w:p w14:paraId="64195127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9</w:t>
            </w:r>
          </w:p>
        </w:tc>
        <w:tc>
          <w:tcPr>
            <w:tcW w:w="850" w:type="dxa"/>
          </w:tcPr>
          <w:p w14:paraId="64195128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16.25</w:t>
            </w:r>
          </w:p>
        </w:tc>
        <w:tc>
          <w:tcPr>
            <w:tcW w:w="908" w:type="dxa"/>
          </w:tcPr>
          <w:p w14:paraId="64195129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HW</w:t>
            </w:r>
          </w:p>
        </w:tc>
        <w:tc>
          <w:tcPr>
            <w:tcW w:w="379" w:type="dxa"/>
          </w:tcPr>
          <w:p w14:paraId="6419512A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b/>
                <w:sz w:val="16"/>
                <w:szCs w:val="16"/>
              </w:rPr>
            </w:pPr>
            <w:r w:rsidRPr="00F064FF">
              <w:rPr>
                <w:b/>
                <w:sz w:val="16"/>
                <w:szCs w:val="16"/>
              </w:rPr>
              <w:t>U</w:t>
            </w:r>
          </w:p>
        </w:tc>
        <w:tc>
          <w:tcPr>
            <w:tcW w:w="398" w:type="dxa"/>
          </w:tcPr>
          <w:p w14:paraId="6419512B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F2</w:t>
            </w:r>
          </w:p>
        </w:tc>
      </w:tr>
      <w:tr w:rsidR="00F72B2E" w:rsidRPr="00F064FF" w14:paraId="64195133" w14:textId="77777777" w:rsidTr="00B835CF">
        <w:trPr>
          <w:cantSplit/>
        </w:trPr>
        <w:tc>
          <w:tcPr>
            <w:tcW w:w="6747" w:type="dxa"/>
            <w:vMerge/>
            <w:tcBorders>
              <w:left w:val="nil"/>
              <w:bottom w:val="nil"/>
            </w:tcBorders>
          </w:tcPr>
          <w:p w14:paraId="6419512D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496" w:type="dxa"/>
          </w:tcPr>
          <w:p w14:paraId="6419512E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right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10</w:t>
            </w:r>
          </w:p>
        </w:tc>
        <w:tc>
          <w:tcPr>
            <w:tcW w:w="850" w:type="dxa"/>
          </w:tcPr>
          <w:p w14:paraId="6419512F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  <w:r w:rsidRPr="00F064FF">
              <w:rPr>
                <w:sz w:val="16"/>
                <w:szCs w:val="16"/>
              </w:rPr>
              <w:t>17.15</w:t>
            </w:r>
          </w:p>
        </w:tc>
        <w:tc>
          <w:tcPr>
            <w:tcW w:w="908" w:type="dxa"/>
          </w:tcPr>
          <w:p w14:paraId="64195130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79" w:type="dxa"/>
          </w:tcPr>
          <w:p w14:paraId="64195131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398" w:type="dxa"/>
          </w:tcPr>
          <w:p w14:paraId="64195132" w14:textId="77777777" w:rsidR="00F72B2E" w:rsidRPr="00F064FF" w:rsidRDefault="00F72B2E" w:rsidP="00F064FF">
            <w:pPr>
              <w:tabs>
                <w:tab w:val="left" w:pos="2835"/>
                <w:tab w:val="left" w:pos="5954"/>
              </w:tabs>
              <w:spacing w:before="60" w:after="60" w:line="240" w:lineRule="auto"/>
              <w:jc w:val="center"/>
              <w:rPr>
                <w:sz w:val="16"/>
                <w:szCs w:val="16"/>
              </w:rPr>
            </w:pPr>
          </w:p>
        </w:tc>
      </w:tr>
    </w:tbl>
    <w:p w14:paraId="64195134" w14:textId="77777777" w:rsidR="00F72B2E" w:rsidRDefault="00F72B2E" w:rsidP="00F72B2E">
      <w:pPr>
        <w:pStyle w:val="05vor"/>
        <w:tabs>
          <w:tab w:val="left" w:pos="2835"/>
          <w:tab w:val="left" w:pos="5954"/>
        </w:tabs>
        <w:spacing w:before="0"/>
      </w:pPr>
    </w:p>
    <w:p w14:paraId="64195135" w14:textId="77777777" w:rsidR="00F72B2E" w:rsidRDefault="00F72B2E" w:rsidP="00F72B2E">
      <w:pPr>
        <w:pStyle w:val="05vor"/>
        <w:tabs>
          <w:tab w:val="left" w:pos="2835"/>
          <w:tab w:val="left" w:pos="5954"/>
        </w:tabs>
        <w:spacing w:before="0"/>
      </w:pPr>
    </w:p>
    <w:p w14:paraId="64195136" w14:textId="77777777" w:rsidR="00F72B2E" w:rsidRPr="00E13075" w:rsidRDefault="00F72B2E" w:rsidP="00F72B2E">
      <w:pPr>
        <w:pStyle w:val="05vor"/>
        <w:tabs>
          <w:tab w:val="left" w:pos="2835"/>
          <w:tab w:val="left" w:pos="5954"/>
        </w:tabs>
        <w:spacing w:before="0"/>
        <w:rPr>
          <w:sz w:val="20"/>
        </w:rPr>
      </w:pPr>
      <w:r w:rsidRPr="00E13075">
        <w:rPr>
          <w:sz w:val="20"/>
        </w:rPr>
        <w:t>Erklärung:</w:t>
      </w:r>
    </w:p>
    <w:p w14:paraId="64195137" w14:textId="77777777" w:rsidR="00F72B2E" w:rsidRPr="00E13075" w:rsidRDefault="00F72B2E" w:rsidP="00F72B2E">
      <w:pPr>
        <w:pStyle w:val="05vor"/>
        <w:tabs>
          <w:tab w:val="left" w:pos="2835"/>
          <w:tab w:val="left" w:pos="5954"/>
        </w:tabs>
        <w:spacing w:before="0"/>
        <w:rPr>
          <w:sz w:val="20"/>
        </w:rPr>
      </w:pPr>
    </w:p>
    <w:p w14:paraId="64195138" w14:textId="77777777" w:rsidR="00F72B2E" w:rsidRPr="00E13075" w:rsidRDefault="00F72B2E" w:rsidP="00F72B2E">
      <w:pPr>
        <w:pStyle w:val="05vor"/>
        <w:tabs>
          <w:tab w:val="left" w:pos="2835"/>
          <w:tab w:val="left" w:pos="5954"/>
        </w:tabs>
        <w:spacing w:before="0"/>
        <w:rPr>
          <w:sz w:val="20"/>
        </w:rPr>
      </w:pPr>
      <w:r w:rsidRPr="00E13075">
        <w:rPr>
          <w:sz w:val="20"/>
        </w:rPr>
        <w:t>Lektion 1: Die Studentin/der Student ist nicht anwesend. Die Praktikumsleitung unterrichtet.</w:t>
      </w:r>
    </w:p>
    <w:p w14:paraId="64195139" w14:textId="77777777" w:rsidR="00F72B2E" w:rsidRPr="00E13075" w:rsidRDefault="00F72B2E" w:rsidP="00F72B2E">
      <w:pPr>
        <w:pStyle w:val="05vor"/>
        <w:tabs>
          <w:tab w:val="left" w:pos="2835"/>
          <w:tab w:val="left" w:pos="5954"/>
        </w:tabs>
        <w:spacing w:before="0"/>
        <w:rPr>
          <w:sz w:val="20"/>
        </w:rPr>
      </w:pPr>
      <w:r w:rsidRPr="00E13075">
        <w:rPr>
          <w:sz w:val="20"/>
        </w:rPr>
        <w:t xml:space="preserve">Lektion 2: Die Studentin/der Student </w:t>
      </w:r>
      <w:r w:rsidRPr="00E13075">
        <w:rPr>
          <w:b/>
          <w:sz w:val="20"/>
        </w:rPr>
        <w:t>u</w:t>
      </w:r>
      <w:r w:rsidRPr="00E13075">
        <w:rPr>
          <w:sz w:val="20"/>
        </w:rPr>
        <w:t>nterrichtet bei der Praktikumsleitung das Fach Deutsch.</w:t>
      </w:r>
    </w:p>
    <w:p w14:paraId="6419513A" w14:textId="77777777" w:rsidR="00F72B2E" w:rsidRPr="00E13075" w:rsidRDefault="00F72B2E" w:rsidP="00F72B2E">
      <w:pPr>
        <w:pStyle w:val="05vor"/>
        <w:tabs>
          <w:tab w:val="left" w:pos="2835"/>
          <w:tab w:val="left" w:pos="5954"/>
        </w:tabs>
        <w:spacing w:before="0"/>
        <w:rPr>
          <w:sz w:val="20"/>
        </w:rPr>
      </w:pPr>
      <w:r w:rsidRPr="00E13075">
        <w:rPr>
          <w:sz w:val="20"/>
        </w:rPr>
        <w:t xml:space="preserve">Lektion 3: Die Studentin/der Student </w:t>
      </w:r>
      <w:r w:rsidRPr="00E13075">
        <w:rPr>
          <w:b/>
          <w:sz w:val="20"/>
        </w:rPr>
        <w:t>h</w:t>
      </w:r>
      <w:r w:rsidRPr="00E13075">
        <w:rPr>
          <w:sz w:val="20"/>
        </w:rPr>
        <w:t>ospitiert bei der Praktikumsleitung im Fach Französisch.</w:t>
      </w:r>
    </w:p>
    <w:p w14:paraId="6419513B" w14:textId="77777777" w:rsidR="00F72B2E" w:rsidRPr="00E13075" w:rsidRDefault="00F72B2E" w:rsidP="00F72B2E">
      <w:pPr>
        <w:pStyle w:val="05vor"/>
        <w:tabs>
          <w:tab w:val="left" w:pos="2835"/>
          <w:tab w:val="left" w:pos="5954"/>
        </w:tabs>
        <w:spacing w:before="0"/>
        <w:rPr>
          <w:sz w:val="20"/>
        </w:rPr>
      </w:pPr>
      <w:r w:rsidRPr="00E13075">
        <w:rPr>
          <w:sz w:val="20"/>
        </w:rPr>
        <w:t xml:space="preserve">Lektion 4: Die Studentin/der Student </w:t>
      </w:r>
      <w:r w:rsidRPr="00E13075">
        <w:rPr>
          <w:b/>
          <w:sz w:val="20"/>
        </w:rPr>
        <w:t>u</w:t>
      </w:r>
      <w:r w:rsidRPr="00E13075">
        <w:rPr>
          <w:sz w:val="20"/>
        </w:rPr>
        <w:t xml:space="preserve">nterrichtet </w:t>
      </w:r>
      <w:r w:rsidRPr="00E13075">
        <w:rPr>
          <w:b/>
          <w:sz w:val="20"/>
        </w:rPr>
        <w:t>alleine</w:t>
      </w:r>
      <w:r w:rsidRPr="00E13075">
        <w:rPr>
          <w:sz w:val="20"/>
        </w:rPr>
        <w:t xml:space="preserve"> Englisch in der Klasse der Praktikumsleitung. </w:t>
      </w:r>
    </w:p>
    <w:p w14:paraId="6419513C" w14:textId="77777777" w:rsidR="00F72B2E" w:rsidRPr="00E13075" w:rsidRDefault="00F72B2E" w:rsidP="00F72B2E">
      <w:pPr>
        <w:pStyle w:val="05vor"/>
        <w:tabs>
          <w:tab w:val="left" w:pos="993"/>
          <w:tab w:val="left" w:pos="2835"/>
          <w:tab w:val="left" w:pos="5954"/>
        </w:tabs>
        <w:spacing w:before="0"/>
        <w:rPr>
          <w:sz w:val="20"/>
        </w:rPr>
      </w:pPr>
      <w:r w:rsidRPr="00E13075">
        <w:rPr>
          <w:sz w:val="20"/>
        </w:rPr>
        <w:t xml:space="preserve">Lektion 6: Die Studentin/der Student </w:t>
      </w:r>
      <w:r w:rsidRPr="00E13075">
        <w:rPr>
          <w:b/>
          <w:sz w:val="20"/>
        </w:rPr>
        <w:t>u</w:t>
      </w:r>
      <w:r w:rsidRPr="00E13075">
        <w:rPr>
          <w:sz w:val="20"/>
        </w:rPr>
        <w:t>nterrichtet bei der Fachpraktikumsleitung 2 im Fach Hauswirtschaft</w:t>
      </w:r>
    </w:p>
    <w:sectPr w:rsidR="00F72B2E" w:rsidRPr="00E13075" w:rsidSect="009D580C">
      <w:headerReference w:type="default" r:id="rId8"/>
      <w:type w:val="oddPage"/>
      <w:pgSz w:w="11906" w:h="16838" w:code="9"/>
      <w:pgMar w:top="851" w:right="566" w:bottom="1134" w:left="1134" w:header="709" w:footer="52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F270BB" w14:textId="77777777" w:rsidR="008D424D" w:rsidRDefault="008D424D">
      <w:r>
        <w:separator/>
      </w:r>
    </w:p>
    <w:p w14:paraId="21DB93BF" w14:textId="77777777" w:rsidR="008D424D" w:rsidRDefault="008D424D"/>
  </w:endnote>
  <w:endnote w:type="continuationSeparator" w:id="0">
    <w:p w14:paraId="7BAB8989" w14:textId="77777777" w:rsidR="008D424D" w:rsidRDefault="008D424D">
      <w:r>
        <w:continuationSeparator/>
      </w:r>
    </w:p>
    <w:p w14:paraId="7EC8555C" w14:textId="77777777" w:rsidR="008D424D" w:rsidRDefault="008D424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B5E5CE" w14:textId="77777777" w:rsidR="008D424D" w:rsidRDefault="008D424D">
      <w:r>
        <w:separator/>
      </w:r>
    </w:p>
    <w:p w14:paraId="063DDED0" w14:textId="77777777" w:rsidR="008D424D" w:rsidRDefault="008D424D"/>
  </w:footnote>
  <w:footnote w:type="continuationSeparator" w:id="0">
    <w:p w14:paraId="3526C490" w14:textId="77777777" w:rsidR="008D424D" w:rsidRDefault="008D424D">
      <w:r>
        <w:continuationSeparator/>
      </w:r>
    </w:p>
    <w:p w14:paraId="2B4F8694" w14:textId="77777777" w:rsidR="008D424D" w:rsidRDefault="008D424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195145" w14:textId="77777777" w:rsidR="00883A11" w:rsidRDefault="00C94DE6" w:rsidP="00671016">
    <w:pPr>
      <w:pStyle w:val="Kopfzeil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64195148" wp14:editId="64195149">
          <wp:simplePos x="0" y="0"/>
          <wp:positionH relativeFrom="column">
            <wp:posOffset>5686425</wp:posOffset>
          </wp:positionH>
          <wp:positionV relativeFrom="paragraph">
            <wp:posOffset>-104775</wp:posOffset>
          </wp:positionV>
          <wp:extent cx="775335" cy="340995"/>
          <wp:effectExtent l="0" t="0" r="0" b="0"/>
          <wp:wrapNone/>
          <wp:docPr id="85" name="Bild 85" descr="PHSG_schwar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5" descr="PHSG_schwar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335" cy="340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4195146" w14:textId="77777777" w:rsidR="00883A11" w:rsidRPr="000B2666" w:rsidRDefault="00883A11">
    <w:pPr>
      <w:pStyle w:val="Kopfzeile"/>
      <w:pBdr>
        <w:bottom w:val="dotted" w:sz="4" w:space="1" w:color="auto"/>
      </w:pBdr>
      <w:rPr>
        <w:b/>
        <w:sz w:val="18"/>
        <w:szCs w:val="18"/>
      </w:rPr>
    </w:pPr>
    <w:r w:rsidRPr="000B2666">
      <w:rPr>
        <w:b/>
        <w:sz w:val="18"/>
        <w:szCs w:val="18"/>
      </w:rPr>
      <w:t>Berufspraktische Studien Sek I</w:t>
    </w:r>
  </w:p>
  <w:p w14:paraId="64195147" w14:textId="77777777" w:rsidR="00883A11" w:rsidRDefault="00883A11" w:rsidP="003B758E">
    <w:pPr>
      <w:pStyle w:val="Kopfzeile"/>
      <w:jc w:val="right"/>
      <w:rPr>
        <w:bCs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3146986E"/>
    <w:lvl w:ilvl="0">
      <w:start w:val="1"/>
      <w:numFmt w:val="bullet"/>
      <w:pStyle w:val="Aufzhlungszeichen"/>
      <w:lvlText w:val="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</w:rPr>
    </w:lvl>
  </w:abstractNum>
  <w:abstractNum w:abstractNumId="1" w15:restartNumberingAfterBreak="0">
    <w:nsid w:val="09D8578B"/>
    <w:multiLevelType w:val="hybridMultilevel"/>
    <w:tmpl w:val="647EA38C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96957"/>
    <w:multiLevelType w:val="hybridMultilevel"/>
    <w:tmpl w:val="C03C31FE"/>
    <w:lvl w:ilvl="0" w:tplc="08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982D64"/>
    <w:multiLevelType w:val="hybridMultilevel"/>
    <w:tmpl w:val="1B8ADC56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8C0B57"/>
    <w:multiLevelType w:val="multilevel"/>
    <w:tmpl w:val="2FE49000"/>
    <w:lvl w:ilvl="0">
      <w:start w:val="3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01"/>
        </w:tabs>
        <w:ind w:left="2001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227A5B28"/>
    <w:multiLevelType w:val="multilevel"/>
    <w:tmpl w:val="98B27590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45E637E"/>
    <w:multiLevelType w:val="multilevel"/>
    <w:tmpl w:val="45F076AC"/>
    <w:lvl w:ilvl="0">
      <w:start w:val="7"/>
      <w:numFmt w:val="decimal"/>
      <w:pStyle w:val="berschrift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" w15:restartNumberingAfterBreak="0">
    <w:nsid w:val="2E662FFE"/>
    <w:multiLevelType w:val="hybridMultilevel"/>
    <w:tmpl w:val="C37270A4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F742C40"/>
    <w:multiLevelType w:val="multilevel"/>
    <w:tmpl w:val="E90282EA"/>
    <w:lvl w:ilvl="0">
      <w:start w:val="3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38B24007"/>
    <w:multiLevelType w:val="hybridMultilevel"/>
    <w:tmpl w:val="FC943F26"/>
    <w:lvl w:ilvl="0" w:tplc="B61491D8">
      <w:start w:val="1"/>
      <w:numFmt w:val="bullet"/>
      <w:lvlText w:val=""/>
      <w:lvlJc w:val="left"/>
      <w:pPr>
        <w:tabs>
          <w:tab w:val="num" w:pos="624"/>
        </w:tabs>
        <w:ind w:left="624" w:hanging="264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5D5517"/>
    <w:multiLevelType w:val="multilevel"/>
    <w:tmpl w:val="C518C900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11" w15:restartNumberingAfterBreak="0">
    <w:nsid w:val="4F7F7251"/>
    <w:multiLevelType w:val="hybridMultilevel"/>
    <w:tmpl w:val="B1F23D0E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1DB1533"/>
    <w:multiLevelType w:val="singleLevel"/>
    <w:tmpl w:val="D7AEBE4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3" w15:restartNumberingAfterBreak="0">
    <w:nsid w:val="5E691C1A"/>
    <w:multiLevelType w:val="hybridMultilevel"/>
    <w:tmpl w:val="869C9BF8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EB6D44"/>
    <w:multiLevelType w:val="hybridMultilevel"/>
    <w:tmpl w:val="636CA97E"/>
    <w:lvl w:ilvl="0" w:tplc="C51A26AE">
      <w:start w:val="1"/>
      <w:numFmt w:val="bullet"/>
      <w:lvlText w:val="-"/>
      <w:lvlJc w:val="left"/>
      <w:pPr>
        <w:ind w:left="720" w:hanging="360"/>
      </w:pPr>
      <w:rPr>
        <w:rFonts w:ascii="Arial" w:eastAsia="Times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11B52"/>
    <w:multiLevelType w:val="hybridMultilevel"/>
    <w:tmpl w:val="7F401816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034935"/>
    <w:multiLevelType w:val="hybridMultilevel"/>
    <w:tmpl w:val="034260A4"/>
    <w:lvl w:ilvl="0" w:tplc="878A3ED6">
      <w:numFmt w:val="bullet"/>
      <w:lvlText w:val="-"/>
      <w:lvlJc w:val="left"/>
      <w:pPr>
        <w:ind w:left="360" w:hanging="360"/>
      </w:pPr>
      <w:rPr>
        <w:rFonts w:ascii="Arial" w:eastAsia="Times New Roman" w:hAnsi="Aria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19B1BB5"/>
    <w:multiLevelType w:val="hybridMultilevel"/>
    <w:tmpl w:val="243ED9CC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9C40A5"/>
    <w:multiLevelType w:val="hybridMultilevel"/>
    <w:tmpl w:val="66F67B3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E204B2"/>
    <w:multiLevelType w:val="hybridMultilevel"/>
    <w:tmpl w:val="88D48FF8"/>
    <w:lvl w:ilvl="0" w:tplc="459E44CA">
      <w:start w:val="1"/>
      <w:numFmt w:val="decimal"/>
      <w:lvlText w:val="8.1.1.%1"/>
      <w:lvlJc w:val="left"/>
      <w:pPr>
        <w:ind w:left="720" w:hanging="360"/>
      </w:pPr>
      <w:rPr>
        <w:rFonts w:hint="default"/>
      </w:rPr>
    </w:lvl>
    <w:lvl w:ilvl="1" w:tplc="83CCCB8C" w:tentative="1">
      <w:start w:val="1"/>
      <w:numFmt w:val="lowerLetter"/>
      <w:lvlText w:val="%2."/>
      <w:lvlJc w:val="left"/>
      <w:pPr>
        <w:ind w:left="1440" w:hanging="360"/>
      </w:pPr>
    </w:lvl>
    <w:lvl w:ilvl="2" w:tplc="6B6A4126" w:tentative="1">
      <w:start w:val="1"/>
      <w:numFmt w:val="lowerRoman"/>
      <w:lvlText w:val="%3."/>
      <w:lvlJc w:val="right"/>
      <w:pPr>
        <w:ind w:left="2160" w:hanging="180"/>
      </w:pPr>
    </w:lvl>
    <w:lvl w:ilvl="3" w:tplc="CA5E21CE" w:tentative="1">
      <w:start w:val="1"/>
      <w:numFmt w:val="decimal"/>
      <w:lvlText w:val="%4."/>
      <w:lvlJc w:val="left"/>
      <w:pPr>
        <w:ind w:left="2880" w:hanging="360"/>
      </w:pPr>
    </w:lvl>
    <w:lvl w:ilvl="4" w:tplc="6390EDE6" w:tentative="1">
      <w:start w:val="1"/>
      <w:numFmt w:val="lowerLetter"/>
      <w:lvlText w:val="%5."/>
      <w:lvlJc w:val="left"/>
      <w:pPr>
        <w:ind w:left="3600" w:hanging="360"/>
      </w:pPr>
    </w:lvl>
    <w:lvl w:ilvl="5" w:tplc="164A84D6" w:tentative="1">
      <w:start w:val="1"/>
      <w:numFmt w:val="lowerRoman"/>
      <w:lvlText w:val="%6."/>
      <w:lvlJc w:val="right"/>
      <w:pPr>
        <w:ind w:left="4320" w:hanging="180"/>
      </w:pPr>
    </w:lvl>
    <w:lvl w:ilvl="6" w:tplc="6B1C9826" w:tentative="1">
      <w:start w:val="1"/>
      <w:numFmt w:val="decimal"/>
      <w:lvlText w:val="%7."/>
      <w:lvlJc w:val="left"/>
      <w:pPr>
        <w:ind w:left="5040" w:hanging="360"/>
      </w:pPr>
    </w:lvl>
    <w:lvl w:ilvl="7" w:tplc="51861726" w:tentative="1">
      <w:start w:val="1"/>
      <w:numFmt w:val="lowerLetter"/>
      <w:lvlText w:val="%8."/>
      <w:lvlJc w:val="left"/>
      <w:pPr>
        <w:ind w:left="5760" w:hanging="360"/>
      </w:pPr>
    </w:lvl>
    <w:lvl w:ilvl="8" w:tplc="6CD0BFD2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6"/>
  </w:num>
  <w:num w:numId="4">
    <w:abstractNumId w:val="6"/>
  </w:num>
  <w:num w:numId="5">
    <w:abstractNumId w:val="6"/>
  </w:num>
  <w:num w:numId="6">
    <w:abstractNumId w:val="6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4"/>
  </w:num>
  <w:num w:numId="17">
    <w:abstractNumId w:val="19"/>
  </w:num>
  <w:num w:numId="18">
    <w:abstractNumId w:val="3"/>
  </w:num>
  <w:num w:numId="19">
    <w:abstractNumId w:val="0"/>
  </w:num>
  <w:num w:numId="20">
    <w:abstractNumId w:val="9"/>
  </w:num>
  <w:num w:numId="21">
    <w:abstractNumId w:val="17"/>
  </w:num>
  <w:num w:numId="22">
    <w:abstractNumId w:val="10"/>
  </w:num>
  <w:num w:numId="23">
    <w:abstractNumId w:val="7"/>
  </w:num>
  <w:num w:numId="24">
    <w:abstractNumId w:val="5"/>
  </w:num>
  <w:num w:numId="25">
    <w:abstractNumId w:val="2"/>
  </w:num>
  <w:num w:numId="26">
    <w:abstractNumId w:val="18"/>
  </w:num>
  <w:num w:numId="27">
    <w:abstractNumId w:val="16"/>
  </w:num>
  <w:num w:numId="28">
    <w:abstractNumId w:val="11"/>
  </w:num>
  <w:num w:numId="29">
    <w:abstractNumId w:val="15"/>
  </w:num>
  <w:num w:numId="30">
    <w:abstractNumId w:val="14"/>
  </w:num>
  <w:num w:numId="31">
    <w:abstractNumId w:val="13"/>
  </w:num>
  <w:num w:numId="3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de-DE" w:vendorID="6" w:dllVersion="2" w:checkStyle="1"/>
  <w:proofState w:spelling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05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>
      <o:colormru v:ext="edit" colors="#4c4c4c,#66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46D"/>
    <w:rsid w:val="00007887"/>
    <w:rsid w:val="0003288F"/>
    <w:rsid w:val="000407FF"/>
    <w:rsid w:val="00053650"/>
    <w:rsid w:val="00070459"/>
    <w:rsid w:val="00076069"/>
    <w:rsid w:val="000827CC"/>
    <w:rsid w:val="0009438A"/>
    <w:rsid w:val="00096E5E"/>
    <w:rsid w:val="000A3C53"/>
    <w:rsid w:val="000A5438"/>
    <w:rsid w:val="000C01C3"/>
    <w:rsid w:val="000C2DB5"/>
    <w:rsid w:val="000D2910"/>
    <w:rsid w:val="000E7214"/>
    <w:rsid w:val="00100F35"/>
    <w:rsid w:val="00111EC9"/>
    <w:rsid w:val="0013497D"/>
    <w:rsid w:val="00144A62"/>
    <w:rsid w:val="00171ACC"/>
    <w:rsid w:val="00186A60"/>
    <w:rsid w:val="00195BE5"/>
    <w:rsid w:val="001B0327"/>
    <w:rsid w:val="001B1052"/>
    <w:rsid w:val="001B313A"/>
    <w:rsid w:val="001B36A9"/>
    <w:rsid w:val="001C0894"/>
    <w:rsid w:val="001C1214"/>
    <w:rsid w:val="001C3B4C"/>
    <w:rsid w:val="001E40B4"/>
    <w:rsid w:val="001E4D49"/>
    <w:rsid w:val="002007B2"/>
    <w:rsid w:val="00201BD5"/>
    <w:rsid w:val="00256B0D"/>
    <w:rsid w:val="00266F7B"/>
    <w:rsid w:val="00267F9E"/>
    <w:rsid w:val="002806FD"/>
    <w:rsid w:val="00283C71"/>
    <w:rsid w:val="00284B2B"/>
    <w:rsid w:val="002C1E12"/>
    <w:rsid w:val="002E38F8"/>
    <w:rsid w:val="002E4332"/>
    <w:rsid w:val="002E5BE6"/>
    <w:rsid w:val="003156D4"/>
    <w:rsid w:val="00333C3A"/>
    <w:rsid w:val="003364DE"/>
    <w:rsid w:val="0035625E"/>
    <w:rsid w:val="003775E6"/>
    <w:rsid w:val="00377D09"/>
    <w:rsid w:val="003954BF"/>
    <w:rsid w:val="003A57B5"/>
    <w:rsid w:val="003B388E"/>
    <w:rsid w:val="003B758E"/>
    <w:rsid w:val="003F24D7"/>
    <w:rsid w:val="00400F1D"/>
    <w:rsid w:val="00432458"/>
    <w:rsid w:val="00442C16"/>
    <w:rsid w:val="00483FC6"/>
    <w:rsid w:val="004A5011"/>
    <w:rsid w:val="004B29BA"/>
    <w:rsid w:val="004C1F56"/>
    <w:rsid w:val="004C45C8"/>
    <w:rsid w:val="004E3FD2"/>
    <w:rsid w:val="004E6625"/>
    <w:rsid w:val="004F50C9"/>
    <w:rsid w:val="0050394C"/>
    <w:rsid w:val="00515AAB"/>
    <w:rsid w:val="0052128C"/>
    <w:rsid w:val="005213BD"/>
    <w:rsid w:val="00532F14"/>
    <w:rsid w:val="00537A0A"/>
    <w:rsid w:val="00586AFB"/>
    <w:rsid w:val="00592A5A"/>
    <w:rsid w:val="005974F4"/>
    <w:rsid w:val="005A0AE7"/>
    <w:rsid w:val="005C0090"/>
    <w:rsid w:val="005C0365"/>
    <w:rsid w:val="005C2468"/>
    <w:rsid w:val="005C34AB"/>
    <w:rsid w:val="005E63CF"/>
    <w:rsid w:val="005E6B9D"/>
    <w:rsid w:val="00602CD6"/>
    <w:rsid w:val="0061061D"/>
    <w:rsid w:val="00616FF1"/>
    <w:rsid w:val="00656A3E"/>
    <w:rsid w:val="00662259"/>
    <w:rsid w:val="006632B7"/>
    <w:rsid w:val="00671016"/>
    <w:rsid w:val="00672F8F"/>
    <w:rsid w:val="00682F78"/>
    <w:rsid w:val="006C2DD6"/>
    <w:rsid w:val="006F242B"/>
    <w:rsid w:val="00705437"/>
    <w:rsid w:val="00707CB7"/>
    <w:rsid w:val="007160FF"/>
    <w:rsid w:val="00723DC0"/>
    <w:rsid w:val="00731339"/>
    <w:rsid w:val="00744BF9"/>
    <w:rsid w:val="00763DAB"/>
    <w:rsid w:val="007646D3"/>
    <w:rsid w:val="00767FC0"/>
    <w:rsid w:val="00776146"/>
    <w:rsid w:val="007A0668"/>
    <w:rsid w:val="007A1BCC"/>
    <w:rsid w:val="007A476E"/>
    <w:rsid w:val="007B6764"/>
    <w:rsid w:val="007F172A"/>
    <w:rsid w:val="00835985"/>
    <w:rsid w:val="00841D0C"/>
    <w:rsid w:val="00883A11"/>
    <w:rsid w:val="00883AB1"/>
    <w:rsid w:val="008A3A34"/>
    <w:rsid w:val="008B02C8"/>
    <w:rsid w:val="008B23B5"/>
    <w:rsid w:val="008B6F40"/>
    <w:rsid w:val="008C0A16"/>
    <w:rsid w:val="008D1785"/>
    <w:rsid w:val="008D424D"/>
    <w:rsid w:val="00901AB3"/>
    <w:rsid w:val="0097046D"/>
    <w:rsid w:val="00975CB4"/>
    <w:rsid w:val="009A6FA9"/>
    <w:rsid w:val="009C14E4"/>
    <w:rsid w:val="009D532C"/>
    <w:rsid w:val="009D580C"/>
    <w:rsid w:val="009F3C1D"/>
    <w:rsid w:val="009F41CA"/>
    <w:rsid w:val="00A023D4"/>
    <w:rsid w:val="00A02D35"/>
    <w:rsid w:val="00A14005"/>
    <w:rsid w:val="00A37356"/>
    <w:rsid w:val="00A4473C"/>
    <w:rsid w:val="00A44D50"/>
    <w:rsid w:val="00A56AC9"/>
    <w:rsid w:val="00A638ED"/>
    <w:rsid w:val="00A67CE0"/>
    <w:rsid w:val="00A71ABD"/>
    <w:rsid w:val="00A74D7E"/>
    <w:rsid w:val="00A80514"/>
    <w:rsid w:val="00A94592"/>
    <w:rsid w:val="00AA2A01"/>
    <w:rsid w:val="00AB3237"/>
    <w:rsid w:val="00AF6394"/>
    <w:rsid w:val="00B367B5"/>
    <w:rsid w:val="00B76D9B"/>
    <w:rsid w:val="00B820A5"/>
    <w:rsid w:val="00B835CF"/>
    <w:rsid w:val="00B87BA4"/>
    <w:rsid w:val="00B910D6"/>
    <w:rsid w:val="00BC4264"/>
    <w:rsid w:val="00BD62EB"/>
    <w:rsid w:val="00BF4F96"/>
    <w:rsid w:val="00BF7A12"/>
    <w:rsid w:val="00C213C9"/>
    <w:rsid w:val="00C35961"/>
    <w:rsid w:val="00C42CC0"/>
    <w:rsid w:val="00C67737"/>
    <w:rsid w:val="00C72AC4"/>
    <w:rsid w:val="00C82C0F"/>
    <w:rsid w:val="00C91CB5"/>
    <w:rsid w:val="00C942D5"/>
    <w:rsid w:val="00C94DE6"/>
    <w:rsid w:val="00CB33E7"/>
    <w:rsid w:val="00CD745E"/>
    <w:rsid w:val="00D06C96"/>
    <w:rsid w:val="00D073F1"/>
    <w:rsid w:val="00D11C75"/>
    <w:rsid w:val="00D24B6F"/>
    <w:rsid w:val="00D42B0D"/>
    <w:rsid w:val="00D61CCC"/>
    <w:rsid w:val="00D74DD2"/>
    <w:rsid w:val="00D82A8A"/>
    <w:rsid w:val="00D964DA"/>
    <w:rsid w:val="00DA00E2"/>
    <w:rsid w:val="00DA0DD6"/>
    <w:rsid w:val="00DB7A52"/>
    <w:rsid w:val="00DC0769"/>
    <w:rsid w:val="00DC5DCA"/>
    <w:rsid w:val="00E13487"/>
    <w:rsid w:val="00E15ADD"/>
    <w:rsid w:val="00E168A9"/>
    <w:rsid w:val="00E2624D"/>
    <w:rsid w:val="00E42604"/>
    <w:rsid w:val="00E55ABE"/>
    <w:rsid w:val="00E576C3"/>
    <w:rsid w:val="00E63594"/>
    <w:rsid w:val="00E84F30"/>
    <w:rsid w:val="00E867AB"/>
    <w:rsid w:val="00E95009"/>
    <w:rsid w:val="00E95D43"/>
    <w:rsid w:val="00E967F6"/>
    <w:rsid w:val="00E97042"/>
    <w:rsid w:val="00EB2D58"/>
    <w:rsid w:val="00EC0526"/>
    <w:rsid w:val="00ED49E9"/>
    <w:rsid w:val="00ED51EE"/>
    <w:rsid w:val="00F0108F"/>
    <w:rsid w:val="00F064FF"/>
    <w:rsid w:val="00F22FE9"/>
    <w:rsid w:val="00F72B2E"/>
    <w:rsid w:val="00FA00F9"/>
    <w:rsid w:val="00FC0233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4c4c4c,#666"/>
    </o:shapedefaults>
    <o:shapelayout v:ext="edit">
      <o:idmap v:ext="edit" data="1"/>
    </o:shapelayout>
  </w:shapeDefaults>
  <w:decimalSymbol w:val="."/>
  <w:listSeparator w:val=";"/>
  <w14:docId w14:val="64194C25"/>
  <w15:chartTrackingRefBased/>
  <w15:docId w15:val="{EDC91002-6D8C-47DE-82BD-55BE20425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Times" w:hAnsi="Times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942D5"/>
    <w:pPr>
      <w:spacing w:line="260" w:lineRule="exact"/>
    </w:pPr>
    <w:rPr>
      <w:rFonts w:ascii="Arial" w:hAnsi="Arial"/>
      <w:sz w:val="22"/>
    </w:rPr>
  </w:style>
  <w:style w:type="paragraph" w:styleId="berschrift1">
    <w:name w:val="heading 1"/>
    <w:basedOn w:val="Standard"/>
    <w:next w:val="Standard"/>
    <w:autoRedefine/>
    <w:qFormat/>
    <w:rsid w:val="000D2910"/>
    <w:pPr>
      <w:keepNext/>
      <w:numPr>
        <w:numId w:val="11"/>
      </w:numPr>
      <w:tabs>
        <w:tab w:val="left" w:pos="851"/>
      </w:tabs>
      <w:spacing w:before="360" w:after="240"/>
      <w:outlineLvl w:val="0"/>
    </w:pPr>
    <w:rPr>
      <w:b/>
      <w:kern w:val="32"/>
      <w:sz w:val="32"/>
    </w:rPr>
  </w:style>
  <w:style w:type="paragraph" w:styleId="berschrift2">
    <w:name w:val="heading 2"/>
    <w:basedOn w:val="Standard"/>
    <w:next w:val="Standard"/>
    <w:autoRedefine/>
    <w:qFormat/>
    <w:rsid w:val="0003288F"/>
    <w:pPr>
      <w:keepNext/>
      <w:numPr>
        <w:ilvl w:val="1"/>
        <w:numId w:val="11"/>
      </w:numPr>
      <w:shd w:val="clear" w:color="auto" w:fill="D9D9D9"/>
      <w:tabs>
        <w:tab w:val="left" w:pos="851"/>
      </w:tabs>
      <w:spacing w:after="360" w:line="420" w:lineRule="exact"/>
      <w:outlineLvl w:val="1"/>
    </w:pPr>
    <w:rPr>
      <w:b/>
      <w:sz w:val="28"/>
    </w:rPr>
  </w:style>
  <w:style w:type="paragraph" w:styleId="berschrift3">
    <w:name w:val="heading 3"/>
    <w:basedOn w:val="Standard"/>
    <w:next w:val="Standard"/>
    <w:link w:val="berschrift3Zchn"/>
    <w:qFormat/>
    <w:rsid w:val="007160FF"/>
    <w:pPr>
      <w:keepNext/>
      <w:numPr>
        <w:ilvl w:val="2"/>
        <w:numId w:val="11"/>
      </w:numPr>
      <w:tabs>
        <w:tab w:val="left" w:pos="851"/>
      </w:tabs>
      <w:spacing w:before="240" w:after="240"/>
      <w:outlineLvl w:val="2"/>
    </w:pPr>
    <w:rPr>
      <w:b/>
      <w:sz w:val="24"/>
    </w:rPr>
  </w:style>
  <w:style w:type="paragraph" w:styleId="berschrift4">
    <w:name w:val="heading 4"/>
    <w:basedOn w:val="Standard"/>
    <w:next w:val="Standard"/>
    <w:autoRedefine/>
    <w:qFormat/>
    <w:rsid w:val="001B0327"/>
    <w:pPr>
      <w:keepNext/>
      <w:numPr>
        <w:ilvl w:val="3"/>
        <w:numId w:val="11"/>
      </w:numPr>
      <w:tabs>
        <w:tab w:val="clear" w:pos="864"/>
        <w:tab w:val="left" w:pos="936"/>
      </w:tabs>
      <w:spacing w:before="240" w:after="240"/>
      <w:ind w:left="862" w:hanging="862"/>
      <w:outlineLvl w:val="3"/>
    </w:pPr>
    <w:rPr>
      <w:b/>
      <w:sz w:val="24"/>
    </w:rPr>
  </w:style>
  <w:style w:type="paragraph" w:styleId="berschrift5">
    <w:name w:val="heading 5"/>
    <w:basedOn w:val="Standard"/>
    <w:next w:val="Standard"/>
    <w:qFormat/>
    <w:rsid w:val="00E55ABE"/>
    <w:pPr>
      <w:keepNext/>
      <w:numPr>
        <w:ilvl w:val="4"/>
        <w:numId w:val="11"/>
      </w:numPr>
      <w:outlineLvl w:val="4"/>
    </w:pPr>
    <w:rPr>
      <w:b/>
      <w:sz w:val="14"/>
    </w:rPr>
  </w:style>
  <w:style w:type="paragraph" w:styleId="berschrift6">
    <w:name w:val="heading 6"/>
    <w:basedOn w:val="Standard"/>
    <w:next w:val="Standard"/>
    <w:qFormat/>
    <w:rsid w:val="00E55ABE"/>
    <w:pPr>
      <w:keepNext/>
      <w:numPr>
        <w:ilvl w:val="5"/>
        <w:numId w:val="11"/>
      </w:numPr>
      <w:spacing w:line="420" w:lineRule="exact"/>
      <w:outlineLvl w:val="5"/>
    </w:pPr>
    <w:rPr>
      <w:color w:val="FFFFFF"/>
      <w:sz w:val="36"/>
    </w:rPr>
  </w:style>
  <w:style w:type="paragraph" w:styleId="berschrift7">
    <w:name w:val="heading 7"/>
    <w:basedOn w:val="Standard"/>
    <w:next w:val="Standard"/>
    <w:qFormat/>
    <w:rsid w:val="00E55ABE"/>
    <w:pPr>
      <w:keepNext/>
      <w:numPr>
        <w:ilvl w:val="6"/>
        <w:numId w:val="11"/>
      </w:numPr>
      <w:spacing w:line="600" w:lineRule="exact"/>
      <w:outlineLvl w:val="6"/>
    </w:pPr>
    <w:rPr>
      <w:color w:val="FFFFFF"/>
      <w:sz w:val="48"/>
    </w:rPr>
  </w:style>
  <w:style w:type="paragraph" w:styleId="berschrift8">
    <w:name w:val="heading 8"/>
    <w:basedOn w:val="Standard"/>
    <w:next w:val="Standard"/>
    <w:qFormat/>
    <w:rsid w:val="00E55ABE"/>
    <w:pPr>
      <w:numPr>
        <w:ilvl w:val="7"/>
        <w:numId w:val="11"/>
      </w:numPr>
      <w:spacing w:before="240" w:after="60"/>
      <w:outlineLvl w:val="7"/>
    </w:pPr>
    <w:rPr>
      <w:rFonts w:ascii="Times" w:hAnsi="Times"/>
      <w:i/>
      <w:sz w:val="24"/>
    </w:rPr>
  </w:style>
  <w:style w:type="paragraph" w:styleId="berschrift9">
    <w:name w:val="heading 9"/>
    <w:basedOn w:val="Standard"/>
    <w:next w:val="Standard"/>
    <w:qFormat/>
    <w:rsid w:val="00E55ABE"/>
    <w:pPr>
      <w:numPr>
        <w:ilvl w:val="8"/>
        <w:numId w:val="11"/>
      </w:numPr>
      <w:spacing w:before="240" w:after="60"/>
      <w:outlineLvl w:val="8"/>
    </w:pPr>
    <w:rPr>
      <w:rFonts w:ascii="Helvetica" w:hAnsi="Helvetic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Lauftext">
    <w:name w:val="Lauftext"/>
    <w:rsid w:val="00CB33E7"/>
    <w:pPr>
      <w:tabs>
        <w:tab w:val="left" w:pos="709"/>
      </w:tabs>
      <w:spacing w:line="260" w:lineRule="exact"/>
    </w:pPr>
    <w:rPr>
      <w:rFonts w:ascii="Arial" w:hAnsi="Arial"/>
      <w:noProof/>
      <w:sz w:val="22"/>
    </w:rPr>
  </w:style>
  <w:style w:type="paragraph" w:styleId="Fuzeile">
    <w:name w:val="footer"/>
    <w:basedOn w:val="Standard"/>
    <w:rsid w:val="00CB33E7"/>
    <w:pPr>
      <w:tabs>
        <w:tab w:val="center" w:pos="4536"/>
        <w:tab w:val="right" w:pos="9072"/>
      </w:tabs>
    </w:pPr>
  </w:style>
  <w:style w:type="paragraph" w:customStyle="1" w:styleId="berschrift">
    <w:name w:val="Überschrift"/>
    <w:basedOn w:val="Standard"/>
    <w:rsid w:val="00CB33E7"/>
    <w:pPr>
      <w:tabs>
        <w:tab w:val="left" w:pos="567"/>
      </w:tabs>
      <w:spacing w:line="280" w:lineRule="exact"/>
    </w:pPr>
    <w:rPr>
      <w:b/>
      <w:sz w:val="24"/>
    </w:rPr>
  </w:style>
  <w:style w:type="paragraph" w:styleId="Kopfzeile">
    <w:name w:val="header"/>
    <w:basedOn w:val="Standard"/>
    <w:link w:val="KopfzeileZchn"/>
    <w:rsid w:val="00CB33E7"/>
    <w:pPr>
      <w:tabs>
        <w:tab w:val="center" w:pos="4536"/>
        <w:tab w:val="right" w:pos="9072"/>
      </w:tabs>
    </w:pPr>
  </w:style>
  <w:style w:type="paragraph" w:styleId="Verzeichnis4">
    <w:name w:val="toc 4"/>
    <w:basedOn w:val="Standard"/>
    <w:next w:val="Standard"/>
    <w:autoRedefine/>
    <w:uiPriority w:val="39"/>
    <w:rsid w:val="00E97042"/>
    <w:pPr>
      <w:tabs>
        <w:tab w:val="left" w:pos="851"/>
      </w:tabs>
    </w:pPr>
    <w:rPr>
      <w:sz w:val="20"/>
    </w:rPr>
  </w:style>
  <w:style w:type="paragraph" w:styleId="Verzeichnis1">
    <w:name w:val="toc 1"/>
    <w:basedOn w:val="Standard"/>
    <w:next w:val="berschrift3"/>
    <w:autoRedefine/>
    <w:uiPriority w:val="39"/>
    <w:rsid w:val="00D073F1"/>
    <w:pPr>
      <w:tabs>
        <w:tab w:val="left" w:pos="851"/>
        <w:tab w:val="left" w:pos="1134"/>
        <w:tab w:val="right" w:leader="dot" w:pos="9639"/>
      </w:tabs>
      <w:spacing w:before="400" w:after="120"/>
    </w:pPr>
    <w:rPr>
      <w:b/>
      <w:sz w:val="28"/>
    </w:rPr>
  </w:style>
  <w:style w:type="paragraph" w:styleId="Verzeichnis2">
    <w:name w:val="toc 2"/>
    <w:basedOn w:val="Standard"/>
    <w:next w:val="Standard"/>
    <w:autoRedefine/>
    <w:uiPriority w:val="39"/>
    <w:rsid w:val="00D073F1"/>
    <w:pPr>
      <w:tabs>
        <w:tab w:val="left" w:pos="851"/>
        <w:tab w:val="left" w:pos="1134"/>
        <w:tab w:val="right" w:leader="dot" w:pos="9639"/>
      </w:tabs>
      <w:spacing w:line="300" w:lineRule="exact"/>
    </w:pPr>
    <w:rPr>
      <w:b/>
      <w:sz w:val="24"/>
    </w:rPr>
  </w:style>
  <w:style w:type="paragraph" w:styleId="Verzeichnis3">
    <w:name w:val="toc 3"/>
    <w:basedOn w:val="Standard"/>
    <w:next w:val="Standard"/>
    <w:autoRedefine/>
    <w:uiPriority w:val="39"/>
    <w:rsid w:val="00D073F1"/>
    <w:pPr>
      <w:tabs>
        <w:tab w:val="left" w:pos="851"/>
        <w:tab w:val="left" w:pos="1134"/>
        <w:tab w:val="right" w:leader="dot" w:pos="9639"/>
      </w:tabs>
    </w:pPr>
    <w:rPr>
      <w:sz w:val="20"/>
    </w:rPr>
  </w:style>
  <w:style w:type="paragraph" w:styleId="Verzeichnis5">
    <w:name w:val="toc 5"/>
    <w:basedOn w:val="Standard"/>
    <w:next w:val="Standard"/>
    <w:autoRedefine/>
    <w:semiHidden/>
    <w:rsid w:val="00CB33E7"/>
    <w:pPr>
      <w:ind w:left="880"/>
    </w:pPr>
  </w:style>
  <w:style w:type="paragraph" w:styleId="Verzeichnis6">
    <w:name w:val="toc 6"/>
    <w:basedOn w:val="Standard"/>
    <w:next w:val="Standard"/>
    <w:autoRedefine/>
    <w:semiHidden/>
    <w:rsid w:val="00CB33E7"/>
    <w:pPr>
      <w:ind w:left="1100"/>
    </w:pPr>
  </w:style>
  <w:style w:type="paragraph" w:styleId="Verzeichnis7">
    <w:name w:val="toc 7"/>
    <w:basedOn w:val="Standard"/>
    <w:next w:val="Standard"/>
    <w:autoRedefine/>
    <w:semiHidden/>
    <w:rsid w:val="00CB33E7"/>
    <w:pPr>
      <w:ind w:left="1320"/>
    </w:pPr>
  </w:style>
  <w:style w:type="paragraph" w:styleId="Verzeichnis8">
    <w:name w:val="toc 8"/>
    <w:basedOn w:val="Standard"/>
    <w:next w:val="Standard"/>
    <w:autoRedefine/>
    <w:semiHidden/>
    <w:rsid w:val="00CB33E7"/>
    <w:pPr>
      <w:ind w:left="1540"/>
    </w:pPr>
  </w:style>
  <w:style w:type="paragraph" w:styleId="Verzeichnis9">
    <w:name w:val="toc 9"/>
    <w:basedOn w:val="Standard"/>
    <w:next w:val="Standard"/>
    <w:autoRedefine/>
    <w:semiHidden/>
    <w:rsid w:val="00CB33E7"/>
    <w:pPr>
      <w:ind w:left="1760"/>
    </w:pPr>
  </w:style>
  <w:style w:type="paragraph" w:customStyle="1" w:styleId="Titel115fett">
    <w:name w:val="Titel 1 15. fett"/>
    <w:basedOn w:val="Standard"/>
    <w:next w:val="Standard"/>
    <w:rsid w:val="00CB33E7"/>
    <w:pPr>
      <w:tabs>
        <w:tab w:val="left" w:pos="851"/>
      </w:tabs>
      <w:spacing w:before="360" w:after="240"/>
    </w:pPr>
    <w:rPr>
      <w:b/>
      <w:sz w:val="30"/>
    </w:rPr>
  </w:style>
  <w:style w:type="character" w:customStyle="1" w:styleId="Formatvorlage15ptFett">
    <w:name w:val="Formatvorlage 15 pt Fett"/>
    <w:rsid w:val="00CB33E7"/>
    <w:rPr>
      <w:rFonts w:ascii="Arial" w:hAnsi="Arial"/>
      <w:b/>
      <w:bCs/>
      <w:sz w:val="28"/>
      <w:u w:val="none"/>
    </w:rPr>
  </w:style>
  <w:style w:type="paragraph" w:customStyle="1" w:styleId="Titel212fett">
    <w:name w:val="Titel 2 12. fett"/>
    <w:basedOn w:val="Standard"/>
    <w:link w:val="Titel212fettZchn"/>
    <w:rsid w:val="00CB33E7"/>
    <w:pPr>
      <w:tabs>
        <w:tab w:val="left" w:pos="851"/>
      </w:tabs>
      <w:spacing w:after="120"/>
    </w:pPr>
    <w:rPr>
      <w:b/>
      <w:sz w:val="24"/>
    </w:rPr>
  </w:style>
  <w:style w:type="paragraph" w:styleId="Aufzhlungszeichen">
    <w:name w:val="List Bullet"/>
    <w:basedOn w:val="Standard"/>
    <w:rsid w:val="004E3FD2"/>
    <w:pPr>
      <w:numPr>
        <w:numId w:val="1"/>
      </w:numPr>
    </w:pPr>
  </w:style>
  <w:style w:type="character" w:styleId="Hyperlink">
    <w:name w:val="Hyperlink"/>
    <w:uiPriority w:val="99"/>
    <w:rsid w:val="00CB33E7"/>
    <w:rPr>
      <w:color w:val="0000FF"/>
      <w:u w:val="single"/>
    </w:rPr>
  </w:style>
  <w:style w:type="paragraph" w:customStyle="1" w:styleId="05vor">
    <w:name w:val="0.5 vor"/>
    <w:basedOn w:val="Standard"/>
    <w:rsid w:val="00CB33E7"/>
    <w:pPr>
      <w:spacing w:before="120" w:line="240" w:lineRule="auto"/>
    </w:pPr>
    <w:rPr>
      <w:rFonts w:eastAsia="Times New Roman"/>
      <w:lang w:eastAsia="de-DE"/>
    </w:rPr>
  </w:style>
  <w:style w:type="paragraph" w:styleId="Funotentext">
    <w:name w:val="footnote text"/>
    <w:basedOn w:val="Standard"/>
    <w:semiHidden/>
    <w:rsid w:val="00DA00E2"/>
    <w:pPr>
      <w:spacing w:line="240" w:lineRule="auto"/>
    </w:pPr>
    <w:rPr>
      <w:rFonts w:eastAsia="Times New Roman"/>
      <w:sz w:val="18"/>
      <w:lang w:eastAsia="de-DE"/>
    </w:rPr>
  </w:style>
  <w:style w:type="character" w:styleId="Funotenzeichen">
    <w:name w:val="footnote reference"/>
    <w:semiHidden/>
    <w:rsid w:val="00CB33E7"/>
    <w:rPr>
      <w:vertAlign w:val="superscript"/>
    </w:rPr>
  </w:style>
  <w:style w:type="table" w:customStyle="1" w:styleId="Tabellengitternetz">
    <w:name w:val="Tabellengitternetz"/>
    <w:basedOn w:val="NormaleTabelle"/>
    <w:rsid w:val="00CB33E7"/>
    <w:pPr>
      <w:spacing w:line="260" w:lineRule="exact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fett">
    <w:name w:val="Standard fett"/>
    <w:basedOn w:val="Standard"/>
    <w:link w:val="StandardfettZchn"/>
    <w:rsid w:val="00CB33E7"/>
    <w:pPr>
      <w:tabs>
        <w:tab w:val="left" w:pos="1843"/>
      </w:tabs>
    </w:pPr>
    <w:rPr>
      <w:b/>
    </w:rPr>
  </w:style>
  <w:style w:type="character" w:customStyle="1" w:styleId="StandardfettZchn">
    <w:name w:val="Standard fett Zchn"/>
    <w:link w:val="Standardfett"/>
    <w:rsid w:val="00CB33E7"/>
    <w:rPr>
      <w:rFonts w:ascii="Arial" w:eastAsia="Times" w:hAnsi="Arial"/>
      <w:b/>
      <w:sz w:val="22"/>
      <w:lang w:val="de-CH" w:eastAsia="de-CH" w:bidi="ar-SA"/>
    </w:rPr>
  </w:style>
  <w:style w:type="character" w:customStyle="1" w:styleId="Titel212fettZchn">
    <w:name w:val="Titel 2 12. fett Zchn"/>
    <w:link w:val="Titel212fett"/>
    <w:rsid w:val="00CB33E7"/>
    <w:rPr>
      <w:rFonts w:ascii="Arial" w:eastAsia="Times" w:hAnsi="Arial"/>
      <w:b/>
      <w:sz w:val="24"/>
      <w:lang w:val="de-CH" w:eastAsia="de-CH" w:bidi="ar-SA"/>
    </w:rPr>
  </w:style>
  <w:style w:type="paragraph" w:customStyle="1" w:styleId="Standardkursiv">
    <w:name w:val="Standard kursiv"/>
    <w:basedOn w:val="Standard"/>
    <w:rsid w:val="00CB33E7"/>
    <w:rPr>
      <w:i/>
    </w:rPr>
  </w:style>
  <w:style w:type="paragraph" w:customStyle="1" w:styleId="Formatvorlage05vor14ptVor0pt">
    <w:name w:val="Formatvorlage 0.5 vor + 14 pt Vor:  0 pt"/>
    <w:basedOn w:val="05vor"/>
    <w:rsid w:val="00A4473C"/>
    <w:pPr>
      <w:tabs>
        <w:tab w:val="num" w:pos="360"/>
      </w:tabs>
      <w:spacing w:before="0"/>
      <w:ind w:left="360" w:hanging="360"/>
    </w:pPr>
    <w:rPr>
      <w:sz w:val="24"/>
      <w:szCs w:val="24"/>
    </w:rPr>
  </w:style>
  <w:style w:type="character" w:customStyle="1" w:styleId="KopfzeileZchn">
    <w:name w:val="Kopfzeile Zchn"/>
    <w:link w:val="Kopfzeile"/>
    <w:rsid w:val="00A80514"/>
    <w:rPr>
      <w:rFonts w:ascii="Arial" w:hAnsi="Arial"/>
      <w:sz w:val="22"/>
    </w:rPr>
  </w:style>
  <w:style w:type="character" w:customStyle="1" w:styleId="berschrift3Zchn">
    <w:name w:val="Überschrift 3 Zchn"/>
    <w:link w:val="berschrift3"/>
    <w:rsid w:val="007160FF"/>
    <w:rPr>
      <w:rFonts w:ascii="Arial" w:hAnsi="Arial"/>
      <w:b/>
      <w:sz w:val="24"/>
    </w:rPr>
  </w:style>
  <w:style w:type="paragraph" w:styleId="Titel">
    <w:name w:val="Title"/>
    <w:basedOn w:val="Standard"/>
    <w:next w:val="Standard"/>
    <w:link w:val="TitelZchn"/>
    <w:qFormat/>
    <w:rsid w:val="003F24D7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paragraph" w:styleId="Fu-Endnotenberschrift">
    <w:name w:val="Note Heading"/>
    <w:basedOn w:val="Standard"/>
    <w:next w:val="Standard"/>
    <w:link w:val="Fu-EndnotenberschriftZchn"/>
    <w:rsid w:val="00C942D5"/>
    <w:rPr>
      <w:sz w:val="18"/>
    </w:rPr>
  </w:style>
  <w:style w:type="character" w:customStyle="1" w:styleId="Fu-EndnotenberschriftZchn">
    <w:name w:val="Fuß/-Endnotenüberschrift Zchn"/>
    <w:link w:val="Fu-Endnotenberschrift"/>
    <w:rsid w:val="00C942D5"/>
    <w:rPr>
      <w:rFonts w:ascii="Arial" w:hAnsi="Arial"/>
      <w:sz w:val="18"/>
    </w:rPr>
  </w:style>
  <w:style w:type="character" w:customStyle="1" w:styleId="TitelZchn">
    <w:name w:val="Titel Zchn"/>
    <w:link w:val="Titel"/>
    <w:rsid w:val="003F24D7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prechblasentext">
    <w:name w:val="Balloon Text"/>
    <w:basedOn w:val="Standard"/>
    <w:link w:val="SprechblasentextZchn"/>
    <w:rsid w:val="00F0108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F0108F"/>
    <w:rPr>
      <w:rFonts w:ascii="Tahoma" w:hAnsi="Tahoma" w:cs="Tahoma"/>
      <w:sz w:val="16"/>
      <w:szCs w:val="16"/>
    </w:rPr>
  </w:style>
  <w:style w:type="paragraph" w:styleId="Textkrper2">
    <w:name w:val="Body Text 2"/>
    <w:basedOn w:val="Standard"/>
    <w:link w:val="Textkrper2Zchn"/>
    <w:rsid w:val="000D2910"/>
    <w:pPr>
      <w:spacing w:line="240" w:lineRule="auto"/>
    </w:pPr>
    <w:rPr>
      <w:rFonts w:eastAsia="Times New Roman"/>
      <w:b/>
      <w:bCs/>
      <w:noProof/>
      <w:lang w:val="de-DE" w:eastAsia="de-DE"/>
    </w:rPr>
  </w:style>
  <w:style w:type="character" w:customStyle="1" w:styleId="Textkrper2Zchn">
    <w:name w:val="Textkörper 2 Zchn"/>
    <w:link w:val="Textkrper2"/>
    <w:rsid w:val="000D2910"/>
    <w:rPr>
      <w:rFonts w:ascii="Arial" w:eastAsia="Times New Roman" w:hAnsi="Arial"/>
      <w:b/>
      <w:bCs/>
      <w:noProof/>
      <w:sz w:val="22"/>
      <w:lang w:val="de-DE" w:eastAsia="de-DE"/>
    </w:rPr>
  </w:style>
  <w:style w:type="paragraph" w:styleId="Textkrper">
    <w:name w:val="Body Text"/>
    <w:basedOn w:val="Standard"/>
    <w:link w:val="TextkrperZchn"/>
    <w:rsid w:val="00C67737"/>
    <w:pPr>
      <w:spacing w:after="120"/>
    </w:pPr>
  </w:style>
  <w:style w:type="character" w:customStyle="1" w:styleId="TextkrperZchn">
    <w:name w:val="Textkörper Zchn"/>
    <w:link w:val="Textkrper"/>
    <w:rsid w:val="00C67737"/>
    <w:rPr>
      <w:rFonts w:ascii="Arial" w:hAnsi="Arial"/>
      <w:sz w:val="22"/>
    </w:rPr>
  </w:style>
  <w:style w:type="paragraph" w:styleId="Listenabsatz">
    <w:name w:val="List Paragraph"/>
    <w:basedOn w:val="Standard"/>
    <w:uiPriority w:val="34"/>
    <w:qFormat/>
    <w:rsid w:val="00D42B0D"/>
    <w:pPr>
      <w:tabs>
        <w:tab w:val="right" w:pos="10206"/>
      </w:tabs>
      <w:spacing w:line="240" w:lineRule="auto"/>
      <w:ind w:left="720"/>
      <w:contextualSpacing/>
    </w:pPr>
    <w:rPr>
      <w:rFonts w:eastAsia="Times New Roman"/>
      <w:lang w:val="de-DE" w:eastAsia="de-DE"/>
    </w:rPr>
  </w:style>
  <w:style w:type="paragraph" w:styleId="Literaturverzeichnis">
    <w:name w:val="Bibliography"/>
    <w:basedOn w:val="Standard"/>
    <w:next w:val="Standard"/>
    <w:uiPriority w:val="37"/>
    <w:unhideWhenUsed/>
    <w:rsid w:val="00EB2D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vorlagen\BPS_Sek_1\Praxisordner_Vorlage_09-14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Gas08</b:Tag>
    <b:SourceType>BookSection</b:SourceType>
    <b:Guid>{F6955EA1-D6C4-41CA-880C-C9C852E0B139}</b:Guid>
    <b:Author>
      <b:Author>
        <b:NameList>
          <b:Person>
            <b:Last>Gasser</b:Last>
            <b:First>P.</b:First>
          </b:Person>
        </b:NameList>
      </b:Author>
      <b:BookAuthor>
        <b:NameList>
          <b:Person>
            <b:Last>Gasser</b:Last>
            <b:First>P.</b:First>
          </b:Person>
        </b:NameList>
      </b:BookAuthor>
    </b:Author>
    <b:Title>Kapitel 3: Methoden und Formen der neuen Lernkultur</b:Title>
    <b:Year>2008</b:Year>
    <b:City>Oberentfelden</b:City>
    <b:Publisher>Sauerländer</b:Publisher>
    <b:BookTitle>Neue Lernkultur</b:BookTitle>
    <b:RefOrder>1</b:RefOrder>
  </b:Source>
</b:Sources>
</file>

<file path=customXml/itemProps1.xml><?xml version="1.0" encoding="utf-8"?>
<ds:datastoreItem xmlns:ds="http://schemas.openxmlformats.org/officeDocument/2006/customXml" ds:itemID="{EC800BBC-E68C-4CA2-974C-E16F6A29D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Praxisordner_Vorlage_09-14.dot</Template>
  <TotalTime>0</TotalTime>
  <Pages>2</Pages>
  <Words>301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Firma Musterhaus</vt:lpstr>
    </vt:vector>
  </TitlesOfParts>
  <Company>PHSG</Company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Firma Musterhaus</dc:title>
  <dc:subject/>
  <dc:creator>hedoerig</dc:creator>
  <cp:keywords/>
  <cp:lastModifiedBy>Gruber-Bischofberger Luzius (Appenzell - Lehrer)</cp:lastModifiedBy>
  <cp:revision>3</cp:revision>
  <cp:lastPrinted>2012-10-08T09:29:00Z</cp:lastPrinted>
  <dcterms:created xsi:type="dcterms:W3CDTF">2021-04-21T19:30:00Z</dcterms:created>
  <dcterms:modified xsi:type="dcterms:W3CDTF">2021-04-21T19:31:00Z</dcterms:modified>
</cp:coreProperties>
</file>