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1CC" w:rsidRPr="00A65D50" w:rsidRDefault="00A2253A" w:rsidP="00875E4C">
      <w:bookmarkStart w:id="0" w:name="_GoBack"/>
      <w:r>
        <w:rPr>
          <w:noProof/>
          <w:lang w:val="de-CH" w:eastAsia="de-CH"/>
        </w:rPr>
        <w:drawing>
          <wp:anchor distT="0" distB="0" distL="114300" distR="114300" simplePos="0" relativeHeight="251652096" behindDoc="1" locked="0" layoutInCell="1" allowOverlap="1" wp14:anchorId="19E8E7A3" wp14:editId="170B149C">
            <wp:simplePos x="0" y="0"/>
            <wp:positionH relativeFrom="column">
              <wp:align>center</wp:align>
            </wp:positionH>
            <wp:positionV relativeFrom="paragraph">
              <wp:posOffset>1356995</wp:posOffset>
            </wp:positionV>
            <wp:extent cx="8293100" cy="6288405"/>
            <wp:effectExtent l="0" t="0" r="0" b="0"/>
            <wp:wrapNone/>
            <wp:docPr id="45" name="Bild 32" descr="zie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iel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3100" cy="628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lang w:val="de-CH" w:eastAsia="de-C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FAD931" wp14:editId="7C6B0D88">
                <wp:simplePos x="0" y="0"/>
                <wp:positionH relativeFrom="column">
                  <wp:posOffset>5863590</wp:posOffset>
                </wp:positionH>
                <wp:positionV relativeFrom="paragraph">
                  <wp:posOffset>2667000</wp:posOffset>
                </wp:positionV>
                <wp:extent cx="1143000" cy="1485900"/>
                <wp:effectExtent l="0" t="0" r="3810" b="0"/>
                <wp:wrapNone/>
                <wp:docPr id="44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92A" w:rsidRPr="002F792A" w:rsidRDefault="002F792A" w:rsidP="002F79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1" o:spid="_x0000_s1026" type="#_x0000_t202" style="position:absolute;margin-left:461.7pt;margin-top:210pt;width:90pt;height:11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" stroked="f">
                <v:textbox>
                  <w:txbxContent>
                    <w:p w:rsidR="002F792A" w:rsidRPr="002F792A" w:rsidRDefault="002F792A" w:rsidP="002F792A"/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lang w:val="de-CH" w:eastAsia="de-C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F3075A" wp14:editId="536DE594">
                <wp:simplePos x="0" y="0"/>
                <wp:positionH relativeFrom="column">
                  <wp:posOffset>5863590</wp:posOffset>
                </wp:positionH>
                <wp:positionV relativeFrom="paragraph">
                  <wp:posOffset>4953000</wp:posOffset>
                </wp:positionV>
                <wp:extent cx="1143000" cy="1485900"/>
                <wp:effectExtent l="0" t="0" r="3810" b="0"/>
                <wp:wrapNone/>
                <wp:docPr id="43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92A" w:rsidRPr="002F792A" w:rsidRDefault="002F792A" w:rsidP="002F79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0" o:spid="_x0000_s1027" type="#_x0000_t202" style="position:absolute;margin-left:461.7pt;margin-top:390pt;width:90pt;height:11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" stroked="f">
                <v:textbox>
                  <w:txbxContent>
                    <w:p w:rsidR="002F792A" w:rsidRPr="002F792A" w:rsidRDefault="002F792A" w:rsidP="002F792A"/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lang w:val="de-CH" w:eastAsia="de-C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0D4F75" wp14:editId="2BAE1C8A">
                <wp:simplePos x="0" y="0"/>
                <wp:positionH relativeFrom="column">
                  <wp:posOffset>3691890</wp:posOffset>
                </wp:positionH>
                <wp:positionV relativeFrom="paragraph">
                  <wp:posOffset>7010400</wp:posOffset>
                </wp:positionV>
                <wp:extent cx="1828800" cy="1714500"/>
                <wp:effectExtent l="0" t="0" r="3810" b="0"/>
                <wp:wrapNone/>
                <wp:docPr id="42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92A" w:rsidRPr="002F792A" w:rsidRDefault="002F792A" w:rsidP="002F79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9" o:spid="_x0000_s1028" type="#_x0000_t202" style="position:absolute;margin-left:290.7pt;margin-top:552pt;width:2in;height:1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" stroked="f">
                <v:textbox>
                  <w:txbxContent>
                    <w:p w:rsidR="002F792A" w:rsidRPr="002F792A" w:rsidRDefault="002F792A" w:rsidP="002F792A"/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lang w:val="de-CH" w:eastAsia="de-C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899639" wp14:editId="2654FC79">
                <wp:simplePos x="0" y="0"/>
                <wp:positionH relativeFrom="column">
                  <wp:posOffset>1291590</wp:posOffset>
                </wp:positionH>
                <wp:positionV relativeFrom="paragraph">
                  <wp:posOffset>7010400</wp:posOffset>
                </wp:positionV>
                <wp:extent cx="1828800" cy="1714500"/>
                <wp:effectExtent l="0" t="0" r="3810" b="0"/>
                <wp:wrapNone/>
                <wp:docPr id="41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92A" w:rsidRPr="002F792A" w:rsidRDefault="002F792A" w:rsidP="002F79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8" o:spid="_x0000_s1029" type="#_x0000_t202" style="position:absolute;margin-left:101.7pt;margin-top:552pt;width:2in;height:1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" stroked="f">
                <v:textbox>
                  <w:txbxContent>
                    <w:p w:rsidR="002F792A" w:rsidRPr="002F792A" w:rsidRDefault="002F792A" w:rsidP="002F792A"/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lang w:val="de-CH" w:eastAsia="de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6679C9" wp14:editId="675AE6F7">
                <wp:simplePos x="0" y="0"/>
                <wp:positionH relativeFrom="column">
                  <wp:posOffset>-194310</wp:posOffset>
                </wp:positionH>
                <wp:positionV relativeFrom="paragraph">
                  <wp:posOffset>4953000</wp:posOffset>
                </wp:positionV>
                <wp:extent cx="1143000" cy="1485900"/>
                <wp:effectExtent l="0" t="0" r="3810" b="0"/>
                <wp:wrapNone/>
                <wp:docPr id="40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92A" w:rsidRPr="002F792A" w:rsidRDefault="002F792A" w:rsidP="002F79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7" o:spid="_x0000_s1030" type="#_x0000_t202" style="position:absolute;margin-left:-15.3pt;margin-top:390pt;width:90pt;height:1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" stroked="f">
                <v:textbox>
                  <w:txbxContent>
                    <w:p w:rsidR="002F792A" w:rsidRPr="002F792A" w:rsidRDefault="002F792A" w:rsidP="002F792A"/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lang w:val="de-CH" w:eastAsia="de-C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8CCA3A" wp14:editId="2236EE7C">
                <wp:simplePos x="0" y="0"/>
                <wp:positionH relativeFrom="column">
                  <wp:posOffset>-194310</wp:posOffset>
                </wp:positionH>
                <wp:positionV relativeFrom="paragraph">
                  <wp:posOffset>2781300</wp:posOffset>
                </wp:positionV>
                <wp:extent cx="1143000" cy="1485900"/>
                <wp:effectExtent l="0" t="0" r="3810" b="0"/>
                <wp:wrapNone/>
                <wp:docPr id="39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92A" w:rsidRPr="002F792A" w:rsidRDefault="002F792A" w:rsidP="002F79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" o:spid="_x0000_s1031" type="#_x0000_t202" style="position:absolute;margin-left:-15.3pt;margin-top:219pt;width:90pt;height:11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" stroked="f">
                <v:textbox>
                  <w:txbxContent>
                    <w:p w:rsidR="002F792A" w:rsidRPr="002F792A" w:rsidRDefault="002F792A" w:rsidP="002F792A"/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lang w:val="de-CH" w:eastAsia="de-CH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1AEEE3F" wp14:editId="7EF69D5B">
                <wp:simplePos x="0" y="0"/>
                <wp:positionH relativeFrom="column">
                  <wp:posOffset>1291590</wp:posOffset>
                </wp:positionH>
                <wp:positionV relativeFrom="paragraph">
                  <wp:posOffset>495300</wp:posOffset>
                </wp:positionV>
                <wp:extent cx="1714500" cy="1485900"/>
                <wp:effectExtent l="0" t="0" r="3810" b="0"/>
                <wp:wrapNone/>
                <wp:docPr id="38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92A" w:rsidRPr="002F792A" w:rsidRDefault="002F792A" w:rsidP="002F79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5" o:spid="_x0000_s1032" type="#_x0000_t202" style="position:absolute;margin-left:101.7pt;margin-top:39pt;width:135pt;height:11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" stroked="f">
                <v:textbox>
                  <w:txbxContent>
                    <w:p w:rsidR="002F792A" w:rsidRPr="002F792A" w:rsidRDefault="002F792A" w:rsidP="002F792A"/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lang w:val="de-CH" w:eastAsia="de-CH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5FFAE48" wp14:editId="4CCDF485">
                <wp:simplePos x="0" y="0"/>
                <wp:positionH relativeFrom="column">
                  <wp:posOffset>3920490</wp:posOffset>
                </wp:positionH>
                <wp:positionV relativeFrom="paragraph">
                  <wp:posOffset>609600</wp:posOffset>
                </wp:positionV>
                <wp:extent cx="1714500" cy="1485900"/>
                <wp:effectExtent l="0" t="0" r="3810" b="0"/>
                <wp:wrapNone/>
                <wp:docPr id="37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792A" w:rsidRPr="002F792A" w:rsidRDefault="002F792A" w:rsidP="002F79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4" o:spid="_x0000_s1033" type="#_x0000_t202" style="position:absolute;margin-left:308.7pt;margin-top:48pt;width:135pt;height:11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" stroked="f">
                <v:textbox>
                  <w:txbxContent>
                    <w:p w:rsidR="002F792A" w:rsidRPr="002F792A" w:rsidRDefault="002F792A" w:rsidP="002F792A"/>
                  </w:txbxContent>
                </v:textbox>
              </v:shape>
            </w:pict>
          </mc:Fallback>
        </mc:AlternateContent>
      </w:r>
      <w:r w:rsidR="006861CC">
        <w:rPr>
          <w:sz w:val="2"/>
          <w:szCs w:val="2"/>
        </w:rPr>
        <w:br w:type="page"/>
      </w:r>
    </w:p>
    <w:bookmarkEnd w:id="0"/>
    <w:p w:rsidR="00440A89" w:rsidRDefault="00440A89" w:rsidP="006E5814">
      <w:pPr>
        <w:rPr>
          <w:sz w:val="2"/>
          <w:szCs w:val="2"/>
        </w:rPr>
      </w:pPr>
    </w:p>
    <w:p w:rsidR="006E5814" w:rsidRPr="006E5814" w:rsidRDefault="00A2253A" w:rsidP="006E5814">
      <w:pPr>
        <w:rPr>
          <w:sz w:val="2"/>
          <w:szCs w:val="2"/>
        </w:rPr>
      </w:pPr>
      <w:r>
        <w:rPr>
          <w:noProof/>
          <w:sz w:val="2"/>
          <w:szCs w:val="2"/>
          <w:lang w:val="de-CH" w:eastAsia="de-CH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-308610</wp:posOffset>
                </wp:positionH>
                <wp:positionV relativeFrom="paragraph">
                  <wp:posOffset>833755</wp:posOffset>
                </wp:positionV>
                <wp:extent cx="7429500" cy="7988300"/>
                <wp:effectExtent l="15240" t="14605" r="13335" b="0"/>
                <wp:wrapNone/>
                <wp:docPr id="8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29500" cy="7988300"/>
                          <a:chOff x="81" y="2804"/>
                          <a:chExt cx="11700" cy="12580"/>
                        </a:xfrm>
                      </wpg:grpSpPr>
                      <wps:wsp>
                        <wps:cNvPr id="9" name="Oval 40"/>
                        <wps:cNvSpPr>
                          <a:spLocks noChangeArrowheads="1"/>
                        </wps:cNvSpPr>
                        <wps:spPr bwMode="auto">
                          <a:xfrm>
                            <a:off x="991" y="3805"/>
                            <a:ext cx="9890" cy="98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41"/>
                        <wps:cNvSpPr>
                          <a:spLocks noChangeArrowheads="1"/>
                        </wps:cNvSpPr>
                        <wps:spPr bwMode="auto">
                          <a:xfrm>
                            <a:off x="2043" y="4857"/>
                            <a:ext cx="7786" cy="778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42"/>
                        <wps:cNvSpPr>
                          <a:spLocks noChangeArrowheads="1"/>
                        </wps:cNvSpPr>
                        <wps:spPr bwMode="auto">
                          <a:xfrm>
                            <a:off x="3114" y="5928"/>
                            <a:ext cx="5644" cy="564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4186" y="7000"/>
                            <a:ext cx="3500" cy="35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47"/>
                        <wps:cNvCnPr/>
                        <wps:spPr bwMode="auto">
                          <a:xfrm>
                            <a:off x="81" y="8764"/>
                            <a:ext cx="11700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Oval 49"/>
                        <wps:cNvSpPr>
                          <a:spLocks noChangeArrowheads="1"/>
                        </wps:cNvSpPr>
                        <wps:spPr bwMode="auto">
                          <a:xfrm>
                            <a:off x="181" y="2884"/>
                            <a:ext cx="11520" cy="117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50"/>
                        <wps:cNvCnPr/>
                        <wps:spPr bwMode="auto">
                          <a:xfrm>
                            <a:off x="5901" y="2804"/>
                            <a:ext cx="0" cy="1188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51"/>
                        <wps:cNvCnPr/>
                        <wps:spPr bwMode="auto">
                          <a:xfrm flipH="1">
                            <a:off x="2061" y="4324"/>
                            <a:ext cx="7740" cy="882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52"/>
                        <wps:cNvCnPr/>
                        <wps:spPr bwMode="auto">
                          <a:xfrm>
                            <a:off x="2081" y="4224"/>
                            <a:ext cx="7560" cy="900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01" y="828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 w:rsidRPr="00440A89"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5801" y="1394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 w:rsidRPr="00440A89"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501" y="292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 w:rsidRPr="00440A89"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321" y="828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5821" y="1302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5481" y="396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10141" y="866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2321" y="828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1188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5481" y="512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9021" y="866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3361" y="828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1080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5481" y="618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7861" y="868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4621" y="828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6641" y="866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5481" y="738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9544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40A89" w:rsidRPr="00440A89" w:rsidRDefault="00440A89">
                              <w:pP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  <w:lang w:val="de-CH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" o:spid="_x0000_s1034" style="position:absolute;margin-left:-24.3pt;margin-top:65.65pt;width:585pt;height:629pt;z-index:251655168" coordorigin="81,2804" coordsize="11700,12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">
                <v:oval id="Oval 40" o:spid="_x0000_s1035" style="position:absolute;left:991;top:3805;width:9890;height:98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mIR8IA&#10;AADa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7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eYhHwgAAANoAAAAPAAAAAAAAAAAAAAAAAJgCAABkcnMvZG93&#10;bnJldi54bWxQSwUGAAAAAAQABAD1AAAAhwMAAAAA&#10;"/>
                <v:oval id="Oval 41" o:spid="_x0000_s1036" style="position:absolute;left:2043;top:4857;width:7786;height:77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+sVM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GVX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+sVMMAAADbAAAADwAAAAAAAAAAAAAAAACYAgAAZHJzL2Rv&#10;d25yZXYueG1sUEsFBgAAAAAEAAQA9QAAAIgDAAAAAA==&#10;"/>
                <v:oval id="Oval 42" o:spid="_x0000_s1037" style="position:absolute;left:3114;top:5928;width:5644;height:5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MJz8AA&#10;AADb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4Kf7/EA/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/MJz8AAAADbAAAADwAAAAAAAAAAAAAAAACYAgAAZHJzL2Rvd25y&#10;ZXYueG1sUEsFBgAAAAAEAAQA9QAAAIUDAAAAAA==&#10;"/>
                <v:oval id="Oval 43" o:spid="_x0000_s1038" style="position:absolute;left:4186;top:7000;width:3500;height:3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GXuMAA&#10;AADb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/h/5d4gN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GXuMAAAADbAAAADwAAAAAAAAAAAAAAAACYAgAAZHJzL2Rvd25y&#10;ZXYueG1sUEsFBgAAAAAEAAQA9QAAAIUDAAAAAA==&#10;"/>
                <v:line id="Line 47" o:spid="_x0000_s1039" style="position:absolute;visibility:visible;mso-wrap-style:square" from="81,8764" to="11781,8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ax270AAADbAAAADwAAAGRycy9kb3ducmV2LnhtbERPvQrCMBDeBd8hnOCmqYoi1SgiVNzE&#10;6uJ2NmdbbC6liVrf3giC2318v7dct6YST2pcaVnBaBiBIM6sLjlXcD4lgzkI55E1VpZJwZscrFfd&#10;zhJjbV98pGfqcxFC2MWooPC+jqV0WUEG3dDWxIG72cagD7DJpW7wFcJNJcdRNJMGSw4NBda0LSi7&#10;pw+j4H45T5PdYatPVbrR1zzxl+tNK9XvtZsFCE+t/4t/7r0O8yfw/SUcIFc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MUmsdu9AAAA2wAAAA8AAAAAAAAAAAAAAAAAoQIA&#10;AGRycy9kb3ducmV2LnhtbFBLBQYAAAAABAAEAPkAAACLAwAAAAA=&#10;" strokeweight="2pt"/>
                <v:oval id="Oval 49" o:spid="_x0000_s1040" style="position:absolute;left:181;top:2884;width:11520;height:11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pjEMIA&#10;AADbAAAADwAAAGRycy9kb3ducmV2LnhtbERP3WrCMBS+F/YO4Qy8kTVVREZnKmMw8GIw5/oAx+aY&#10;VpuTLsls9/ZGGHh3Pr7fs96MthMX8qF1rGCe5SCIa6dbNgqq7/enZxAhImvsHJOCPwqwKR8mayy0&#10;G/iLLvtoRArhUKCCJsa+kDLUDVkMmeuJE3d03mJM0BupPQ4p3HZykecrabHl1NBgT28N1ef9r1Vw&#10;OFRulD/+czczZ4/L09Cbj51S08fx9QVEpDHexf/urU7zl3D7JR0gy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mmMQwgAAANsAAAAPAAAAAAAAAAAAAAAAAJgCAABkcnMvZG93&#10;bnJldi54bWxQSwUGAAAAAAQABAD1AAAAhwMAAAAA&#10;" filled="f"/>
                <v:line id="Line 50" o:spid="_x0000_s1041" style="position:absolute;visibility:visible;mso-wrap-style:square" from="5901,2804" to="5901,14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OMNL0AAADbAAAADwAAAGRycy9kb3ducmV2LnhtbERPvQrCMBDeBd8hnOCmqYIi1SgiVNzE&#10;6tLtbM622FxKE7W+vREEt/v4fm+16UwtntS6yrKCyTgCQZxbXXGh4HJORgsQziNrrC2Tgjc52Kz7&#10;vRXG2r74RM/UFyKEsItRQel9E0vp8pIMurFtiAN3s61BH2BbSN3iK4SbWk6jaC4NVhwaSmxoV1J+&#10;Tx9GwT27zJL9cafPdbrV1yLx2fWmlRoOuu0ShKfO/8U/90GH+TP4/hIOkOs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WDjDS9AAAA2wAAAA8AAAAAAAAAAAAAAAAAoQIA&#10;AGRycy9kb3ducmV2LnhtbFBLBQYAAAAABAAEAPkAAACLAwAAAAA=&#10;" strokeweight="2pt"/>
                <v:line id="Line 51" o:spid="_x0000_s1042" style="position:absolute;flip:x;visibility:visible;mso-wrap-style:square" from="2061,4324" to="9801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UFM8AAAADbAAAADwAAAGRycy9kb3ducmV2LnhtbERPzYrCMBC+C75DGGFvNtUFkWosUhXE&#10;26oPMDZjW20mtYm17tNvFhb2Nh/f7yzT3tSio9ZVlhVMohgEcW51xYWC82k3noNwHlljbZkUvMlB&#10;uhoOlpho++Iv6o6+ECGEXYIKSu+bREqXl2TQRbYhDtzVtgZ9gG0hdYuvEG5qOY3jmTRYcWgosaGs&#10;pPx+fBoFm01xejyn832XX7acPapve/i8KfUx6tcLEJ56/y/+c+91mD+D31/CAXL1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6FBTPAAAAA2wAAAA8AAAAAAAAAAAAAAAAA&#10;oQIAAGRycy9kb3ducmV2LnhtbFBLBQYAAAAABAAEAPkAAACOAwAAAAA=&#10;" strokeweight="2pt"/>
                <v:line id="Line 52" o:spid="_x0000_s1043" style="position:absolute;visibility:visible;mso-wrap-style:square" from="2081,4224" to="9641,13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232L0AAADbAAAADwAAAGRycy9kb3ducmV2LnhtbERPSwrCMBDdC94hjOBOUwU/VKOIUHEn&#10;VjfuxmZsi82kNFHr7Y0guJvH+85y3ZpKPKlxpWUFo2EEgjizuuRcwfmUDOYgnEfWWFkmBW9ysF51&#10;O0uMtX3xkZ6pz0UIYRejgsL7OpbSZQUZdENbEwfuZhuDPsAml7rBVwg3lRxH0VQaLDk0FFjTtqDs&#10;nj6MgvvlPEl2h60+VelGX/PEX643rVS/124WIDy1/i/+ufc6zJ/B95dwgFx9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odt9i9AAAA2wAAAA8AAAAAAAAAAAAAAAAAoQIA&#10;AGRycy9kb3ducmV2LnhtbFBLBQYAAAAABAAEAPkAAACLAwAAAAA=&#10;" strokeweight="2pt"/>
                <v:shape id="Text Box 53" o:spid="_x0000_s1044" type="#_x0000_t202" style="position:absolute;left:301;top:828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 w:rsidRPr="00440A89"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1</w:t>
                        </w:r>
                      </w:p>
                    </w:txbxContent>
                  </v:textbox>
                </v:shape>
                <v:shape id="Text Box 54" o:spid="_x0000_s1045" type="#_x0000_t202" style="position:absolute;left:5801;top:1394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 w:rsidRPr="00440A89"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1</w:t>
                        </w:r>
                      </w:p>
                    </w:txbxContent>
                  </v:textbox>
                </v:shape>
                <v:shape id="Text Box 56" o:spid="_x0000_s1046" type="#_x0000_t202" style="position:absolute;left:5501;top:292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 w:rsidRPr="00440A89"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1</w:t>
                        </w:r>
                      </w:p>
                    </w:txbxContent>
                  </v:textbox>
                </v:shape>
                <v:shape id="Text Box 57" o:spid="_x0000_s1047" type="#_x0000_t202" style="position:absolute;left:1321;top:828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2</w:t>
                        </w:r>
                      </w:p>
                    </w:txbxContent>
                  </v:textbox>
                </v:shape>
                <v:shape id="Text Box 58" o:spid="_x0000_s1048" type="#_x0000_t202" style="position:absolute;left:5821;top:1302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2</w:t>
                        </w:r>
                      </w:p>
                    </w:txbxContent>
                  </v:textbox>
                </v:shape>
                <v:shape id="Text Box 59" o:spid="_x0000_s1049" type="#_x0000_t202" style="position:absolute;left:5481;top:396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2</w:t>
                        </w:r>
                      </w:p>
                    </w:txbxContent>
                  </v:textbox>
                </v:shape>
                <v:shape id="Text Box 60" o:spid="_x0000_s1050" type="#_x0000_t202" style="position:absolute;left:10141;top:866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2</w:t>
                        </w:r>
                      </w:p>
                    </w:txbxContent>
                  </v:textbox>
                </v:shape>
                <v:shape id="Text Box 61" o:spid="_x0000_s1051" type="#_x0000_t202" style="position:absolute;left:2321;top:828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3</w:t>
                        </w:r>
                      </w:p>
                    </w:txbxContent>
                  </v:textbox>
                </v:shape>
                <v:shape id="Text Box 62" o:spid="_x0000_s1052" type="#_x0000_t202" style="position:absolute;left:5841;top:1188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3</w:t>
                        </w:r>
                      </w:p>
                    </w:txbxContent>
                  </v:textbox>
                </v:shape>
                <v:shape id="Text Box 63" o:spid="_x0000_s1053" type="#_x0000_t202" style="position:absolute;left:5481;top:512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3</w:t>
                        </w:r>
                      </w:p>
                    </w:txbxContent>
                  </v:textbox>
                </v:shape>
                <v:shape id="Text Box 64" o:spid="_x0000_s1054" type="#_x0000_t202" style="position:absolute;left:9021;top:866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3</w:t>
                        </w:r>
                      </w:p>
                    </w:txbxContent>
                  </v:textbox>
                </v:shape>
                <v:shape id="Text Box 65" o:spid="_x0000_s1055" type="#_x0000_t202" style="position:absolute;left:3361;top:828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4</w:t>
                        </w:r>
                      </w:p>
                    </w:txbxContent>
                  </v:textbox>
                </v:shape>
                <v:shape id="Text Box 66" o:spid="_x0000_s1056" type="#_x0000_t202" style="position:absolute;left:5841;top:1080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4</w:t>
                        </w:r>
                      </w:p>
                    </w:txbxContent>
                  </v:textbox>
                </v:shape>
                <v:shape id="Text Box 67" o:spid="_x0000_s1057" type="#_x0000_t202" style="position:absolute;left:5481;top:618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4</w:t>
                        </w:r>
                      </w:p>
                    </w:txbxContent>
                  </v:textbox>
                </v:shape>
                <v:shape id="Text Box 68" o:spid="_x0000_s1058" type="#_x0000_t202" style="position:absolute;left:7861;top:868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4</w:t>
                        </w:r>
                      </w:p>
                    </w:txbxContent>
                  </v:textbox>
                </v:shape>
                <v:shape id="Text Box 70" o:spid="_x0000_s1059" type="#_x0000_t202" style="position:absolute;left:4621;top:828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5</w:t>
                        </w:r>
                      </w:p>
                    </w:txbxContent>
                  </v:textbox>
                </v:shape>
                <v:shape id="Text Box 71" o:spid="_x0000_s1060" type="#_x0000_t202" style="position:absolute;left:6641;top:866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5</w:t>
                        </w:r>
                      </w:p>
                    </w:txbxContent>
                  </v:textbox>
                </v:shape>
                <v:shape id="Text Box 72" o:spid="_x0000_s1061" type="#_x0000_t202" style="position:absolute;left:5481;top:738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5</w:t>
                        </w:r>
                      </w:p>
                    </w:txbxContent>
                  </v:textbox>
                </v:shape>
                <v:shape id="Text Box 73" o:spid="_x0000_s1062" type="#_x0000_t202" style="position:absolute;left:5841;top:954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<v:textbox>
                    <w:txbxContent>
                      <w:p w:rsidR="00440A89" w:rsidRPr="00440A89" w:rsidRDefault="00440A89">
                        <w:pPr>
                          <w:rPr>
                            <w:b/>
                            <w:sz w:val="40"/>
                            <w:szCs w:val="40"/>
                            <w:lang w:val="de-CH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  <w:lang w:val="de-CH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2"/>
          <w:szCs w:val="2"/>
          <w:lang w:val="de-CH" w:eastAsia="de-CH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6676390</wp:posOffset>
                </wp:positionH>
                <wp:positionV relativeFrom="paragraph">
                  <wp:posOffset>4554855</wp:posOffset>
                </wp:positionV>
                <wp:extent cx="914400" cy="914400"/>
                <wp:effectExtent l="0" t="1905" r="635" b="0"/>
                <wp:wrapNone/>
                <wp:docPr id="7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A89" w:rsidRPr="00440A89" w:rsidRDefault="00440A89">
                            <w:pPr>
                              <w:rPr>
                                <w:b/>
                                <w:sz w:val="40"/>
                                <w:szCs w:val="40"/>
                                <w:lang w:val="de-CH"/>
                              </w:rPr>
                            </w:pPr>
                            <w:r w:rsidRPr="00440A89">
                              <w:rPr>
                                <w:b/>
                                <w:sz w:val="40"/>
                                <w:szCs w:val="40"/>
                                <w:lang w:val="de-CH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63" type="#_x0000_t202" style="position:absolute;margin-left:525.7pt;margin-top:358.65pt;width:1in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" filled="f" stroked="f">
                <v:textbox>
                  <w:txbxContent>
                    <w:p w:rsidR="00440A89" w:rsidRPr="00440A89" w:rsidRDefault="00440A89">
                      <w:pPr>
                        <w:rPr>
                          <w:b/>
                          <w:sz w:val="40"/>
                          <w:szCs w:val="40"/>
                          <w:lang w:val="de-CH"/>
                        </w:rPr>
                      </w:pPr>
                      <w:r w:rsidRPr="00440A89">
                        <w:rPr>
                          <w:b/>
                          <w:sz w:val="40"/>
                          <w:szCs w:val="40"/>
                          <w:lang w:val="de-CH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440A89">
        <w:rPr>
          <w:sz w:val="2"/>
          <w:szCs w:val="2"/>
        </w:rPr>
        <w:br w:type="page"/>
      </w:r>
      <w:r w:rsidR="008056F2">
        <w:rPr>
          <w:noProof/>
          <w:sz w:val="2"/>
          <w:szCs w:val="2"/>
        </w:rPr>
        <w:lastRenderedPageBreak/>
        <w:t xml:space="preserve"> </w:t>
      </w:r>
      <w:r>
        <w:rPr>
          <w:noProof/>
          <w:sz w:val="2"/>
          <w:szCs w:val="2"/>
          <w:lang w:val="de-CH" w:eastAsia="de-CH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1387475</wp:posOffset>
                </wp:positionV>
                <wp:extent cx="6419850" cy="6419850"/>
                <wp:effectExtent l="5715" t="6350" r="13335" b="12700"/>
                <wp:wrapNone/>
                <wp:docPr id="1" name="Group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6419850" cy="6419850"/>
                          <a:chOff x="4838" y="3166"/>
                          <a:chExt cx="6081" cy="6081"/>
                        </a:xfrm>
                      </wpg:grpSpPr>
                      <wps:wsp>
                        <wps:cNvPr id="2" name="Oval 34"/>
                        <wps:cNvSpPr>
                          <a:spLocks noChangeArrowheads="1"/>
                        </wps:cNvSpPr>
                        <wps:spPr bwMode="auto">
                          <a:xfrm>
                            <a:off x="4838" y="3166"/>
                            <a:ext cx="6081" cy="608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Oval 35"/>
                        <wps:cNvSpPr>
                          <a:spLocks noChangeArrowheads="1"/>
                        </wps:cNvSpPr>
                        <wps:spPr bwMode="auto">
                          <a:xfrm>
                            <a:off x="5537" y="3865"/>
                            <a:ext cx="4683" cy="468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6181" y="4509"/>
                            <a:ext cx="3395" cy="33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37"/>
                        <wps:cNvSpPr>
                          <a:spLocks noChangeArrowheads="1"/>
                        </wps:cNvSpPr>
                        <wps:spPr bwMode="auto">
                          <a:xfrm>
                            <a:off x="6826" y="5154"/>
                            <a:ext cx="2105" cy="21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38"/>
                        <wps:cNvSpPr>
                          <a:spLocks noChangeArrowheads="1"/>
                        </wps:cNvSpPr>
                        <wps:spPr bwMode="auto">
                          <a:xfrm>
                            <a:off x="7434" y="5771"/>
                            <a:ext cx="871" cy="87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" o:spid="_x0000_s1026" style="position:absolute;margin-left:0;margin-top:109.25pt;width:505.5pt;height:505.5pt;z-index:251653120;mso-position-horizontal:center" coordorigin="4838,3166" coordsize="6081,60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">
                <o:lock v:ext="edit" aspectratio="t"/>
                <v:oval id="Oval 34" o:spid="_x0000_s1027" style="position:absolute;left:4838;top:3166;width:6081;height:60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0aNsIA&#10;AADa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whP8r8Qbo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3Ro2wgAAANoAAAAPAAAAAAAAAAAAAAAAAJgCAABkcnMvZG93&#10;bnJldi54bWxQSwUGAAAAAAQABAD1AAAAhwMAAAAA&#10;"/>
                <v:oval id="Oval 35" o:spid="_x0000_s1028" style="position:absolute;left:5537;top:3865;width:4683;height:46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G/rcIA&#10;AADaAAAADwAAAGRycy9kb3ducmV2LnhtbESPQWvCQBSE70L/w/IK3szGBkVSV5GKoIceGvX+yD6T&#10;YPZtyL7G9N93hUKPw8x8w6y3o2vVQH1oPBuYJyko4tLbhisDl/NhtgIVBNli65kM/FCA7eZlssbc&#10;+gd/0VBIpSKEQ44GapEu1zqUNTkMie+Io3fzvUOJsq+07fER4a7Vb2m61A4bjgs1dvRRU3kvvp2B&#10;fbUrloPOZJHd9kdZ3K+fp2xuzPR13L2DEhrlP/zXPloDGTyvxBu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kb+twgAAANoAAAAPAAAAAAAAAAAAAAAAAJgCAABkcnMvZG93&#10;bnJldi54bWxQSwUGAAAAAAQABAD1AAAAhwMAAAAA&#10;"/>
                <v:oval id="Oval 36" o:spid="_x0000_s1029" style="position:absolute;left:6181;top:4509;width:3395;height:3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gn2cIA&#10;AADaAAAADwAAAGRycy9kb3ducmV2LnhtbESPQWvCQBSE74X+h+UVvNWNjUpJXUUqgh48NLb3R/aZ&#10;BLNvQ/YZ4793BaHHYWa+YRarwTWqpy7Ung1Mxgko4sLbmksDv8ft+yeoIMgWG89k4EYBVsvXlwVm&#10;1l/5h/pcShUhHDI0UIm0mdahqMhhGPuWOHon3zmUKLtS2w6vEe4a/ZEkc+2w5rhQYUvfFRXn/OIM&#10;bMp1Pu91KrP0tNnJ7Px32KcTY0Zvw/oLlNAg/+Fne2cNTOFxJd4Av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eCfZwgAAANoAAAAPAAAAAAAAAAAAAAAAAJgCAABkcnMvZG93&#10;bnJldi54bWxQSwUGAAAAAAQABAD1AAAAhwMAAAAA&#10;"/>
                <v:oval id="Oval 37" o:spid="_x0000_s1030" style="position:absolute;left:6826;top:5154;width:2105;height:2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SCQsIA&#10;AADa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DP6vxBu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NIJCwgAAANoAAAAPAAAAAAAAAAAAAAAAAJgCAABkcnMvZG93&#10;bnJldi54bWxQSwUGAAAAAAQABAD1AAAAhwMAAAAA&#10;"/>
                <v:oval id="Oval 38" o:spid="_x0000_s1031" style="position:absolute;left:7434;top:5771;width:871;height:8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YcNcIA&#10;AADa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MnhciTdAL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5hw1wgAAANoAAAAPAAAAAAAAAAAAAAAAAJgCAABkcnMvZG93&#10;bnJldi54bWxQSwUGAAAAAAQABAD1AAAAhwMAAAAA&#10;"/>
              </v:group>
            </w:pict>
          </mc:Fallback>
        </mc:AlternateContent>
      </w:r>
    </w:p>
    <w:sectPr w:rsidR="006E5814" w:rsidRPr="006E5814" w:rsidSect="000E7DE3">
      <w:headerReference w:type="default" r:id="rId9"/>
      <w:pgSz w:w="11900" w:h="16840" w:code="9"/>
      <w:pgMar w:top="567" w:right="567" w:bottom="567" w:left="567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40D" w:rsidRDefault="00AE640D">
      <w:r>
        <w:separator/>
      </w:r>
    </w:p>
  </w:endnote>
  <w:endnote w:type="continuationSeparator" w:id="0">
    <w:p w:rsidR="00AE640D" w:rsidRDefault="00AE6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40D" w:rsidRDefault="00AE640D">
      <w:r>
        <w:separator/>
      </w:r>
    </w:p>
  </w:footnote>
  <w:footnote w:type="continuationSeparator" w:id="0">
    <w:p w:rsidR="00AE640D" w:rsidRDefault="00AE64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C0D" w:rsidRDefault="00CC1C0D" w:rsidP="00CC1C0D">
    <w:pPr>
      <w:pStyle w:val="Kopfzeile"/>
      <w:tabs>
        <w:tab w:val="clear" w:pos="4536"/>
        <w:tab w:val="clear" w:pos="9072"/>
        <w:tab w:val="left" w:pos="10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8447B"/>
    <w:multiLevelType w:val="multilevel"/>
    <w:tmpl w:val="2AC419D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218EB"/>
    <w:multiLevelType w:val="hybridMultilevel"/>
    <w:tmpl w:val="54B28D1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C7D574B"/>
    <w:multiLevelType w:val="hybridMultilevel"/>
    <w:tmpl w:val="2AC419DC"/>
    <w:lvl w:ilvl="0" w:tplc="08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6FC36E1E"/>
    <w:multiLevelType w:val="hybridMultilevel"/>
    <w:tmpl w:val="ACC2393A"/>
    <w:lvl w:ilvl="0" w:tplc="08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75A91A47"/>
    <w:multiLevelType w:val="hybridMultilevel"/>
    <w:tmpl w:val="9A16D842"/>
    <w:lvl w:ilvl="0" w:tplc="08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CC"/>
    <w:rsid w:val="000869FB"/>
    <w:rsid w:val="000E7DE3"/>
    <w:rsid w:val="000F0BC5"/>
    <w:rsid w:val="001158C5"/>
    <w:rsid w:val="001720A7"/>
    <w:rsid w:val="0017483D"/>
    <w:rsid w:val="001857F2"/>
    <w:rsid w:val="001879D7"/>
    <w:rsid w:val="001B0319"/>
    <w:rsid w:val="001D31F5"/>
    <w:rsid w:val="001E29BD"/>
    <w:rsid w:val="00227976"/>
    <w:rsid w:val="00286FB0"/>
    <w:rsid w:val="002A6EBC"/>
    <w:rsid w:val="002E4475"/>
    <w:rsid w:val="002F792A"/>
    <w:rsid w:val="00320DD2"/>
    <w:rsid w:val="00356D3A"/>
    <w:rsid w:val="0036420D"/>
    <w:rsid w:val="00440A89"/>
    <w:rsid w:val="004B52A6"/>
    <w:rsid w:val="004E6DF3"/>
    <w:rsid w:val="0053172D"/>
    <w:rsid w:val="0053435D"/>
    <w:rsid w:val="005D441E"/>
    <w:rsid w:val="005E5591"/>
    <w:rsid w:val="00657390"/>
    <w:rsid w:val="00660F11"/>
    <w:rsid w:val="0067342D"/>
    <w:rsid w:val="006861CC"/>
    <w:rsid w:val="00693330"/>
    <w:rsid w:val="006948C4"/>
    <w:rsid w:val="006E5814"/>
    <w:rsid w:val="00714EBA"/>
    <w:rsid w:val="007923BA"/>
    <w:rsid w:val="00793DE0"/>
    <w:rsid w:val="007B2EB4"/>
    <w:rsid w:val="007D4A7A"/>
    <w:rsid w:val="008056F2"/>
    <w:rsid w:val="00810F1C"/>
    <w:rsid w:val="00822CF6"/>
    <w:rsid w:val="00875E4C"/>
    <w:rsid w:val="008818E8"/>
    <w:rsid w:val="00891D24"/>
    <w:rsid w:val="008A4B61"/>
    <w:rsid w:val="00904B59"/>
    <w:rsid w:val="00974177"/>
    <w:rsid w:val="0098092F"/>
    <w:rsid w:val="009C589E"/>
    <w:rsid w:val="009D3C38"/>
    <w:rsid w:val="009D5B82"/>
    <w:rsid w:val="00A16B96"/>
    <w:rsid w:val="00A201ED"/>
    <w:rsid w:val="00A2253A"/>
    <w:rsid w:val="00A65D50"/>
    <w:rsid w:val="00AD24B5"/>
    <w:rsid w:val="00AE640D"/>
    <w:rsid w:val="00B351E9"/>
    <w:rsid w:val="00B720FD"/>
    <w:rsid w:val="00BA7D59"/>
    <w:rsid w:val="00BD2947"/>
    <w:rsid w:val="00C37889"/>
    <w:rsid w:val="00C74A8E"/>
    <w:rsid w:val="00CA2B95"/>
    <w:rsid w:val="00CC1C0D"/>
    <w:rsid w:val="00D10AA4"/>
    <w:rsid w:val="00D574EA"/>
    <w:rsid w:val="00D578EA"/>
    <w:rsid w:val="00D73728"/>
    <w:rsid w:val="00D97F43"/>
    <w:rsid w:val="00E1046A"/>
    <w:rsid w:val="00E71F89"/>
    <w:rsid w:val="00EB711B"/>
    <w:rsid w:val="00EF726B"/>
    <w:rsid w:val="00F33CB1"/>
    <w:rsid w:val="00F64266"/>
    <w:rsid w:val="00FA6571"/>
    <w:rsid w:val="00FE4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2">
    <w:name w:val="heading 2"/>
    <w:basedOn w:val="Standard"/>
    <w:next w:val="Standard"/>
    <w:qFormat/>
    <w:rsid w:val="00E462BF"/>
    <w:pPr>
      <w:keepNext/>
      <w:outlineLvl w:val="1"/>
    </w:pPr>
    <w:rPr>
      <w:rFonts w:ascii="Verdana" w:eastAsia="Times" w:hAnsi="Verdana"/>
      <w:b/>
      <w:sz w:val="32"/>
      <w:szCs w:val="20"/>
      <w:lang w:eastAsia="de-CH"/>
    </w:rPr>
  </w:style>
  <w:style w:type="paragraph" w:styleId="berschrift9">
    <w:name w:val="heading 9"/>
    <w:basedOn w:val="Standard"/>
    <w:next w:val="Standard"/>
    <w:qFormat/>
    <w:rsid w:val="006E581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6F48D5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6F48D5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2818A5"/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ParagraphStyle">
    <w:name w:val="NormalParagraphStyle"/>
    <w:basedOn w:val="Standard"/>
    <w:rsid w:val="002818A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/>
      <w:color w:val="000000"/>
    </w:rPr>
  </w:style>
  <w:style w:type="paragraph" w:styleId="Textkrper">
    <w:name w:val="Body Text"/>
    <w:basedOn w:val="Standard"/>
    <w:rsid w:val="00E462BF"/>
    <w:rPr>
      <w:rFonts w:ascii="Verdana" w:eastAsia="Times" w:hAnsi="Verdana"/>
      <w:sz w:val="22"/>
      <w:szCs w:val="20"/>
      <w:lang w:eastAsia="de-CH"/>
    </w:rPr>
  </w:style>
  <w:style w:type="paragraph" w:styleId="Dokumentstruktur">
    <w:name w:val="Document Map"/>
    <w:basedOn w:val="Standard"/>
    <w:semiHidden/>
    <w:rsid w:val="004B52A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krper3">
    <w:name w:val="Body Text 3"/>
    <w:basedOn w:val="Standard"/>
    <w:rsid w:val="00D97F43"/>
    <w:pPr>
      <w:spacing w:after="120"/>
    </w:pPr>
    <w:rPr>
      <w:sz w:val="16"/>
      <w:szCs w:val="16"/>
    </w:rPr>
  </w:style>
  <w:style w:type="paragraph" w:styleId="Blocktext">
    <w:name w:val="Block Text"/>
    <w:basedOn w:val="Standard"/>
    <w:rsid w:val="00D97F43"/>
    <w:pPr>
      <w:shd w:val="clear" w:color="auto" w:fill="B3D7E8"/>
      <w:ind w:left="284" w:right="288" w:hanging="284"/>
    </w:pPr>
    <w:rPr>
      <w:rFonts w:ascii="Verdana" w:hAnsi="Verdana"/>
      <w:sz w:val="18"/>
      <w:lang w:val="de-CH" w:eastAsia="de-CH"/>
    </w:rPr>
  </w:style>
  <w:style w:type="paragraph" w:styleId="Sprechblasentext">
    <w:name w:val="Balloon Text"/>
    <w:basedOn w:val="Standard"/>
    <w:semiHidden/>
    <w:rsid w:val="006E58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2">
    <w:name w:val="heading 2"/>
    <w:basedOn w:val="Standard"/>
    <w:next w:val="Standard"/>
    <w:qFormat/>
    <w:rsid w:val="00E462BF"/>
    <w:pPr>
      <w:keepNext/>
      <w:outlineLvl w:val="1"/>
    </w:pPr>
    <w:rPr>
      <w:rFonts w:ascii="Verdana" w:eastAsia="Times" w:hAnsi="Verdana"/>
      <w:b/>
      <w:sz w:val="32"/>
      <w:szCs w:val="20"/>
      <w:lang w:eastAsia="de-CH"/>
    </w:rPr>
  </w:style>
  <w:style w:type="paragraph" w:styleId="berschrift9">
    <w:name w:val="heading 9"/>
    <w:basedOn w:val="Standard"/>
    <w:next w:val="Standard"/>
    <w:qFormat/>
    <w:rsid w:val="006E581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6F48D5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6F48D5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2818A5"/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ParagraphStyle">
    <w:name w:val="NormalParagraphStyle"/>
    <w:basedOn w:val="Standard"/>
    <w:rsid w:val="002818A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/>
      <w:color w:val="000000"/>
    </w:rPr>
  </w:style>
  <w:style w:type="paragraph" w:styleId="Textkrper">
    <w:name w:val="Body Text"/>
    <w:basedOn w:val="Standard"/>
    <w:rsid w:val="00E462BF"/>
    <w:rPr>
      <w:rFonts w:ascii="Verdana" w:eastAsia="Times" w:hAnsi="Verdana"/>
      <w:sz w:val="22"/>
      <w:szCs w:val="20"/>
      <w:lang w:eastAsia="de-CH"/>
    </w:rPr>
  </w:style>
  <w:style w:type="paragraph" w:styleId="Dokumentstruktur">
    <w:name w:val="Document Map"/>
    <w:basedOn w:val="Standard"/>
    <w:semiHidden/>
    <w:rsid w:val="004B52A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krper3">
    <w:name w:val="Body Text 3"/>
    <w:basedOn w:val="Standard"/>
    <w:rsid w:val="00D97F43"/>
    <w:pPr>
      <w:spacing w:after="120"/>
    </w:pPr>
    <w:rPr>
      <w:sz w:val="16"/>
      <w:szCs w:val="16"/>
    </w:rPr>
  </w:style>
  <w:style w:type="paragraph" w:styleId="Blocktext">
    <w:name w:val="Block Text"/>
    <w:basedOn w:val="Standard"/>
    <w:rsid w:val="00D97F43"/>
    <w:pPr>
      <w:shd w:val="clear" w:color="auto" w:fill="B3D7E8"/>
      <w:ind w:left="284" w:right="288" w:hanging="284"/>
    </w:pPr>
    <w:rPr>
      <w:rFonts w:ascii="Verdana" w:hAnsi="Verdana"/>
      <w:sz w:val="18"/>
      <w:lang w:val="de-CH" w:eastAsia="de-CH"/>
    </w:rPr>
  </w:style>
  <w:style w:type="paragraph" w:styleId="Sprechblasentext">
    <w:name w:val="Balloon Text"/>
    <w:basedOn w:val="Standard"/>
    <w:semiHidden/>
    <w:rsid w:val="006E58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Roman\Eigene%20Dateien\qims.ch\Instrumente\deutsch\Kopiervorlage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Kopiervorlage.dot</Template>
  <TotalTime>0</TotalTime>
  <Pages>3</Pages>
  <Words>0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Baumstamm queren</vt:lpstr>
    </vt:vector>
  </TitlesOfParts>
  <Company>Freiburghaus und Partner AG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Baumstamm queren</dc:title>
  <dc:creator>Luzius.Gruber-Bischofberger@schulen.ai.ch</dc:creator>
  <dc:description>Gleichgewicht</dc:description>
  <cp:lastModifiedBy>Gruber-Bischofberger Luzius (Appenzell - Lehrer)</cp:lastModifiedBy>
  <cp:revision>4</cp:revision>
  <cp:lastPrinted>2009-03-30T07:13:00Z</cp:lastPrinted>
  <dcterms:created xsi:type="dcterms:W3CDTF">2016-08-05T15:33:00Z</dcterms:created>
  <dcterms:modified xsi:type="dcterms:W3CDTF">2016-08-05T15:33:00Z</dcterms:modified>
</cp:coreProperties>
</file>