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9445" w:type="dxa"/>
        <w:jc w:val="center"/>
        <w:tblLayout w:type="fixed"/>
        <w:tblLook w:val="01E0" w:firstRow="1" w:lastRow="1" w:firstColumn="1" w:lastColumn="1" w:noHBand="0" w:noVBand="0"/>
      </w:tblPr>
      <w:tblGrid>
        <w:gridCol w:w="1134"/>
        <w:gridCol w:w="1025"/>
        <w:gridCol w:w="1025"/>
        <w:gridCol w:w="1025"/>
        <w:gridCol w:w="1026"/>
        <w:gridCol w:w="1025"/>
        <w:gridCol w:w="1025"/>
        <w:gridCol w:w="1026"/>
        <w:gridCol w:w="1134"/>
      </w:tblGrid>
      <w:tr w:rsidR="00B435F1" w:rsidRP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  <w:b/>
                <w:color w:val="339966"/>
              </w:rPr>
            </w:pPr>
            <w:r w:rsidRPr="005C60B3">
              <w:rPr>
                <w:rFonts w:ascii="Arial" w:hAnsi="Arial" w:cs="Arial"/>
                <w:b/>
                <w:color w:val="339966"/>
              </w:rPr>
              <w:t>START</w:t>
            </w: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5F1" w:rsidRPr="005C60B3" w:rsidRDefault="00B435F1" w:rsidP="00B435F1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5C60B3">
              <w:rPr>
                <w:rFonts w:ascii="Arial" w:hAnsi="Arial" w:cs="Arial"/>
                <w:b/>
                <w:color w:val="FF0000"/>
              </w:rPr>
              <w:t>ZIEL</w:t>
            </w:r>
          </w:p>
        </w:tc>
      </w:tr>
      <w:tr w:rsidR="00B435F1" w:rsidRPr="005C60B3" w:rsidT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 w:rsidT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 w:rsidT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 w:rsidT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 w:rsidT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 w:rsidT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  <w:tr w:rsidR="00B435F1" w:rsidRPr="005C60B3">
        <w:trPr>
          <w:trHeight w:hRule="exact" w:val="1134"/>
          <w:jc w:val="center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</w:tcPr>
          <w:p w:rsidR="00B435F1" w:rsidRPr="005C60B3" w:rsidRDefault="00B435F1">
            <w:pPr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35F1" w:rsidRPr="005C60B3" w:rsidRDefault="00B435F1" w:rsidP="00D25CEA">
            <w:pPr>
              <w:jc w:val="center"/>
              <w:rPr>
                <w:rFonts w:ascii="Arial" w:hAnsi="Arial" w:cs="Arial"/>
              </w:rPr>
            </w:pPr>
          </w:p>
        </w:tc>
      </w:tr>
    </w:tbl>
    <w:p w:rsidR="00220B3D" w:rsidRPr="005C60B3" w:rsidRDefault="00220B3D" w:rsidP="00220B3D">
      <w:pPr>
        <w:rPr>
          <w:rFonts w:ascii="Arial" w:hAnsi="Arial" w:cs="Arial"/>
        </w:rPr>
      </w:pPr>
    </w:p>
    <w:sectPr w:rsidR="00220B3D" w:rsidRPr="005C60B3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C60B3">
      <w:r>
        <w:separator/>
      </w:r>
    </w:p>
  </w:endnote>
  <w:endnote w:type="continuationSeparator" w:id="0">
    <w:p w:rsidR="00000000" w:rsidRDefault="005C6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20A" w:rsidRPr="002F5C0F" w:rsidRDefault="0055720A" w:rsidP="002F5C0F">
    <w:pPr>
      <w:pStyle w:val="Fuzeile"/>
      <w:jc w:val="right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C60B3">
      <w:r>
        <w:separator/>
      </w:r>
    </w:p>
  </w:footnote>
  <w:footnote w:type="continuationSeparator" w:id="0">
    <w:p w:rsidR="00000000" w:rsidRDefault="005C60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FE1"/>
    <w:rsid w:val="00125FE1"/>
    <w:rsid w:val="00220B3D"/>
    <w:rsid w:val="00260754"/>
    <w:rsid w:val="002F5C0F"/>
    <w:rsid w:val="003F5241"/>
    <w:rsid w:val="004B5FE7"/>
    <w:rsid w:val="004F0091"/>
    <w:rsid w:val="00552130"/>
    <w:rsid w:val="0055720A"/>
    <w:rsid w:val="005C60B3"/>
    <w:rsid w:val="00666A9F"/>
    <w:rsid w:val="00972679"/>
    <w:rsid w:val="00A43B4E"/>
    <w:rsid w:val="00B435F1"/>
    <w:rsid w:val="00D25CEA"/>
    <w:rsid w:val="00D95CF5"/>
    <w:rsid w:val="00EB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AT" w:eastAsia="de-AT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B43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55720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55720A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rsid w:val="0055720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AT" w:eastAsia="de-AT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B43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55720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55720A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rsid w:val="005572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plan1_leer.dot</Template>
  <TotalTime>0</TotalTime>
  <Pages>1</Pages>
  <Words>17</Words>
  <Characters>113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START</vt:lpstr>
    </vt:vector>
  </TitlesOfParts>
  <Company>Educanet AI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</dc:title>
  <dc:creator>Luzius.Gruber-Bischofberger@schulen.ai.ch</dc:creator>
  <cp:lastModifiedBy>Gruber-Bischofberger Luzius (Appenzell - Lehrer)</cp:lastModifiedBy>
  <cp:revision>2</cp:revision>
  <dcterms:created xsi:type="dcterms:W3CDTF">2016-09-29T18:35:00Z</dcterms:created>
  <dcterms:modified xsi:type="dcterms:W3CDTF">2016-09-29T18:35:00Z</dcterms:modified>
</cp:coreProperties>
</file>